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588" w:type="dxa"/>
        <w:tblLayout w:type="fixed"/>
        <w:tblLook w:val="0000" w:firstRow="0" w:lastRow="0" w:firstColumn="0" w:lastColumn="0" w:noHBand="0" w:noVBand="0"/>
      </w:tblPr>
      <w:tblGrid>
        <w:gridCol w:w="4698"/>
        <w:gridCol w:w="4890"/>
      </w:tblGrid>
      <w:tr w:rsidR="00C91772" w:rsidRPr="00E20248" w14:paraId="6E4D2646" w14:textId="77777777" w:rsidTr="00C91772">
        <w:tc>
          <w:tcPr>
            <w:tcW w:w="4698" w:type="dxa"/>
            <w:tcMar>
              <w:top w:w="0" w:type="dxa"/>
            </w:tcMar>
          </w:tcPr>
          <w:p w14:paraId="1269B3E0" w14:textId="77777777" w:rsidR="00C91772" w:rsidRPr="00C91772" w:rsidRDefault="00C91772" w:rsidP="00661CC1">
            <w:pPr>
              <w:tabs>
                <w:tab w:val="left" w:pos="6005"/>
              </w:tabs>
              <w:rPr>
                <w:rFonts w:cs="Arial"/>
                <w:sz w:val="22"/>
                <w:szCs w:val="22"/>
              </w:rPr>
            </w:pPr>
          </w:p>
          <w:p w14:paraId="7C264C39" w14:textId="77777777" w:rsidR="00C91772" w:rsidRPr="00C91772" w:rsidRDefault="00C91772" w:rsidP="00661CC1">
            <w:pPr>
              <w:tabs>
                <w:tab w:val="left" w:pos="6005"/>
              </w:tabs>
              <w:rPr>
                <w:rFonts w:cs="Arial"/>
                <w:sz w:val="22"/>
                <w:szCs w:val="22"/>
              </w:rPr>
            </w:pPr>
          </w:p>
          <w:p w14:paraId="64471B38" w14:textId="77777777" w:rsidR="00C91772" w:rsidRPr="00CF2A74" w:rsidRDefault="00C91772" w:rsidP="00661CC1">
            <w:pPr>
              <w:tabs>
                <w:tab w:val="left" w:pos="6005"/>
              </w:tabs>
              <w:rPr>
                <w:rFonts w:cs="Arial"/>
                <w:sz w:val="20"/>
              </w:rPr>
            </w:pPr>
            <w:bookmarkStart w:id="0" w:name="Text13"/>
          </w:p>
          <w:bookmarkEnd w:id="0"/>
          <w:p w14:paraId="16EC1E92" w14:textId="77777777" w:rsidR="00C91772" w:rsidRPr="00CF2A74" w:rsidRDefault="00C91772" w:rsidP="00661CC1">
            <w:pPr>
              <w:tabs>
                <w:tab w:val="left" w:pos="6005"/>
              </w:tabs>
              <w:rPr>
                <w:rFonts w:cs="Arial"/>
                <w:sz w:val="20"/>
              </w:rPr>
            </w:pPr>
          </w:p>
          <w:p w14:paraId="7B5D77BD" w14:textId="77777777" w:rsidR="00C91772" w:rsidRPr="00CF2A74" w:rsidRDefault="00C91772" w:rsidP="00661CC1">
            <w:pPr>
              <w:tabs>
                <w:tab w:val="left" w:pos="6005"/>
              </w:tabs>
              <w:rPr>
                <w:rFonts w:cs="Arial"/>
                <w:sz w:val="20"/>
              </w:rPr>
            </w:pPr>
          </w:p>
          <w:p w14:paraId="4BC79069" w14:textId="77777777" w:rsidR="00C91772" w:rsidRPr="00CF2A74" w:rsidRDefault="00C91772" w:rsidP="00661CC1">
            <w:pPr>
              <w:tabs>
                <w:tab w:val="left" w:pos="6005"/>
              </w:tabs>
              <w:rPr>
                <w:rFonts w:cs="Arial"/>
                <w:sz w:val="20"/>
              </w:rPr>
            </w:pPr>
          </w:p>
          <w:p w14:paraId="41FBE4A3" w14:textId="77777777" w:rsidR="00C91772" w:rsidRPr="000D5D20" w:rsidRDefault="00C91772" w:rsidP="00661CC1">
            <w:pPr>
              <w:tabs>
                <w:tab w:val="left" w:pos="6005"/>
              </w:tabs>
              <w:rPr>
                <w:rFonts w:cs="Arial"/>
                <w:szCs w:val="24"/>
              </w:rPr>
            </w:pPr>
          </w:p>
        </w:tc>
        <w:tc>
          <w:tcPr>
            <w:tcW w:w="4890" w:type="dxa"/>
          </w:tcPr>
          <w:p w14:paraId="777F088B" w14:textId="77777777" w:rsidR="00C91772" w:rsidRPr="00E20248" w:rsidRDefault="001E2D76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b/>
                <w:sz w:val="22"/>
                <w:szCs w:val="22"/>
              </w:rPr>
            </w:pPr>
            <w:r w:rsidRPr="00E20248">
              <w:rPr>
                <w:rFonts w:cs="Arial"/>
                <w:b/>
                <w:sz w:val="22"/>
                <w:szCs w:val="22"/>
              </w:rPr>
              <w:t>Specialist Children’s Services</w:t>
            </w:r>
          </w:p>
          <w:p w14:paraId="5F77B9B3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sz w:val="22"/>
                <w:szCs w:val="22"/>
              </w:rPr>
            </w:pPr>
          </w:p>
          <w:bookmarkStart w:id="1" w:name="Text2"/>
          <w:p w14:paraId="0F1BF5F3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First line of the address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First line of the address</w:t>
            </w:r>
            <w:r w:rsidRPr="00E20248">
              <w:rPr>
                <w:rFonts w:cs="Arial"/>
                <w:sz w:val="20"/>
              </w:rPr>
              <w:fldChar w:fldCharType="end"/>
            </w:r>
            <w:bookmarkEnd w:id="1"/>
          </w:p>
          <w:bookmarkStart w:id="2" w:name="Text3"/>
          <w:p w14:paraId="3EB730A9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>
                    <w:default w:val="Second line of the address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Second line of the address</w:t>
            </w:r>
            <w:r w:rsidRPr="00E20248">
              <w:rPr>
                <w:rFonts w:cs="Arial"/>
                <w:sz w:val="20"/>
              </w:rPr>
              <w:fldChar w:fldCharType="end"/>
            </w:r>
            <w:bookmarkEnd w:id="2"/>
          </w:p>
          <w:bookmarkStart w:id="3" w:name="Text4"/>
          <w:p w14:paraId="14D2A4E1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>
                    <w:default w:val="TOWN"/>
                    <w:format w:val="UPPERCASE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TOWN</w:t>
            </w:r>
            <w:r w:rsidRPr="00E20248">
              <w:rPr>
                <w:rFonts w:cs="Arial"/>
                <w:sz w:val="20"/>
              </w:rPr>
              <w:fldChar w:fldCharType="end"/>
            </w:r>
            <w:bookmarkEnd w:id="3"/>
          </w:p>
          <w:bookmarkStart w:id="4" w:name="Text5"/>
          <w:p w14:paraId="700C0B46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default w:val="Postcode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Postcode</w:t>
            </w:r>
            <w:r w:rsidRPr="00E20248">
              <w:rPr>
                <w:rFonts w:cs="Arial"/>
                <w:sz w:val="20"/>
              </w:rPr>
              <w:fldChar w:fldCharType="end"/>
            </w:r>
            <w:bookmarkEnd w:id="4"/>
          </w:p>
          <w:p w14:paraId="19197DD5" w14:textId="77777777" w:rsidR="00C91772" w:rsidRPr="00E20248" w:rsidRDefault="00C91772" w:rsidP="00C91772">
            <w:pPr>
              <w:tabs>
                <w:tab w:val="left" w:pos="-4098"/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bookmarkStart w:id="5" w:name="Text6"/>
          </w:p>
          <w:p w14:paraId="01FD2289" w14:textId="77777777" w:rsidR="00C91772" w:rsidRPr="00E20248" w:rsidRDefault="00C91772" w:rsidP="00C91772">
            <w:pPr>
              <w:tabs>
                <w:tab w:val="left" w:pos="-4098"/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t xml:space="preserve">Phone:  </w:t>
            </w:r>
            <w:r w:rsidR="00D03F42" w:rsidRPr="00E20248">
              <w:rPr>
                <w:rFonts w:cs="Arial"/>
                <w:sz w:val="20"/>
              </w:rPr>
              <w:t xml:space="preserve"> </w:t>
            </w:r>
            <w:r w:rsidRPr="00E20248">
              <w:rPr>
                <w:rFonts w:cs="Arial"/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default w:val="Insert (code) number, ext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Insert (code) number, ext</w:t>
            </w:r>
            <w:r w:rsidRPr="00E20248">
              <w:rPr>
                <w:rFonts w:cs="Arial"/>
                <w:sz w:val="20"/>
              </w:rPr>
              <w:fldChar w:fldCharType="end"/>
            </w:r>
            <w:bookmarkEnd w:id="5"/>
          </w:p>
          <w:p w14:paraId="67228030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t xml:space="preserve">Ask for:  </w:t>
            </w:r>
            <w:bookmarkStart w:id="6" w:name="Text18"/>
            <w:r w:rsidRPr="00E20248">
              <w:rPr>
                <w:rFonts w:cs="Arial"/>
                <w:sz w:val="20"/>
              </w:rPr>
              <w:fldChar w:fldCharType="begin">
                <w:ffData>
                  <w:name w:val="Text18"/>
                  <w:enabled/>
                  <w:calcOnExit w:val="0"/>
                  <w:textInput>
                    <w:default w:val="Name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Name</w:t>
            </w:r>
            <w:r w:rsidRPr="00E20248">
              <w:rPr>
                <w:rFonts w:cs="Arial"/>
                <w:sz w:val="20"/>
              </w:rPr>
              <w:fldChar w:fldCharType="end"/>
            </w:r>
            <w:bookmarkEnd w:id="6"/>
          </w:p>
          <w:p w14:paraId="319CA7E7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 w:hanging="9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t xml:space="preserve">Email:   </w:t>
            </w:r>
            <w:bookmarkStart w:id="7" w:name="Text19"/>
            <w:r w:rsidRPr="00E20248">
              <w:rPr>
                <w:rFonts w:cs="Arial"/>
                <w:sz w:val="20"/>
              </w:rPr>
              <w:t xml:space="preserve"> </w:t>
            </w:r>
            <w:bookmarkEnd w:id="7"/>
            <w:r w:rsidR="00D03F42" w:rsidRPr="00E20248">
              <w:rPr>
                <w:rFonts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xxxxxxxxxx"/>
                  </w:textInput>
                </w:ffData>
              </w:fldChar>
            </w:r>
            <w:r w:rsidR="00D03F42" w:rsidRPr="00E20248">
              <w:rPr>
                <w:rFonts w:cs="Arial"/>
                <w:sz w:val="20"/>
              </w:rPr>
              <w:instrText xml:space="preserve"> FORMTEXT </w:instrText>
            </w:r>
            <w:r w:rsidR="00D03F42" w:rsidRPr="00E20248">
              <w:rPr>
                <w:rFonts w:cs="Arial"/>
                <w:sz w:val="20"/>
              </w:rPr>
            </w:r>
            <w:r w:rsidR="00D03F42" w:rsidRPr="00E20248">
              <w:rPr>
                <w:rFonts w:cs="Arial"/>
                <w:sz w:val="20"/>
              </w:rPr>
              <w:fldChar w:fldCharType="separate"/>
            </w:r>
            <w:r w:rsidR="00D03F42" w:rsidRPr="00E20248">
              <w:rPr>
                <w:rFonts w:cs="Arial"/>
                <w:noProof/>
                <w:sz w:val="20"/>
              </w:rPr>
              <w:t>xxxxxxxxxx</w:t>
            </w:r>
            <w:r w:rsidR="00D03F42" w:rsidRPr="00E20248">
              <w:rPr>
                <w:rFonts w:cs="Arial"/>
                <w:sz w:val="20"/>
              </w:rPr>
              <w:fldChar w:fldCharType="end"/>
            </w:r>
            <w:r w:rsidRPr="00E20248">
              <w:rPr>
                <w:rFonts w:cs="Arial"/>
                <w:sz w:val="20"/>
              </w:rPr>
              <w:t xml:space="preserve">  </w:t>
            </w:r>
          </w:p>
          <w:p w14:paraId="61E21A10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/>
              <w:rPr>
                <w:rFonts w:cs="Arial"/>
                <w:sz w:val="20"/>
              </w:rPr>
            </w:pPr>
            <w:bookmarkStart w:id="8" w:name="Text8"/>
          </w:p>
          <w:bookmarkEnd w:id="8"/>
          <w:p w14:paraId="3A0ECD27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01 January 2013"/>
                    <w:format w:val="dd MMMM yyyy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01 January 2013</w:t>
            </w:r>
            <w:r w:rsidRPr="00E20248">
              <w:rPr>
                <w:rFonts w:cs="Arial"/>
                <w:sz w:val="20"/>
              </w:rPr>
              <w:fldChar w:fldCharType="end"/>
            </w:r>
          </w:p>
          <w:p w14:paraId="64E115E0" w14:textId="77777777" w:rsidR="00C91772" w:rsidRPr="00E20248" w:rsidRDefault="00C91772" w:rsidP="00C91772">
            <w:pPr>
              <w:tabs>
                <w:tab w:val="left" w:pos="1302"/>
                <w:tab w:val="left" w:pos="6005"/>
              </w:tabs>
              <w:ind w:left="1302"/>
              <w:rPr>
                <w:rFonts w:cs="Arial"/>
                <w:sz w:val="20"/>
              </w:rPr>
            </w:pPr>
          </w:p>
          <w:bookmarkStart w:id="9" w:name="Text17"/>
          <w:p w14:paraId="2A1121DF" w14:textId="77777777" w:rsidR="00C91772" w:rsidRPr="00E20248" w:rsidRDefault="00C91772" w:rsidP="00383C24">
            <w:pPr>
              <w:tabs>
                <w:tab w:val="left" w:pos="1302"/>
                <w:tab w:val="left" w:pos="6005"/>
              </w:tabs>
              <w:ind w:left="1302"/>
              <w:rPr>
                <w:rFonts w:cs="Arial"/>
                <w:sz w:val="20"/>
              </w:rPr>
            </w:pPr>
            <w:r w:rsidRPr="00E20248">
              <w:rPr>
                <w:rFonts w:cs="Arial"/>
                <w:sz w:val="20"/>
              </w:rPr>
              <w:fldChar w:fldCharType="begin">
                <w:ffData>
                  <w:name w:val="Text17"/>
                  <w:enabled/>
                  <w:calcOnExit w:val="0"/>
                  <w:textInput>
                    <w:default w:val="References (or delete)"/>
                  </w:textInput>
                </w:ffData>
              </w:fldChar>
            </w:r>
            <w:r w:rsidRPr="00E20248">
              <w:rPr>
                <w:rFonts w:cs="Arial"/>
                <w:sz w:val="20"/>
              </w:rPr>
              <w:instrText xml:space="preserve"> FORMTEXT </w:instrText>
            </w:r>
            <w:r w:rsidRPr="00E20248">
              <w:rPr>
                <w:rFonts w:cs="Arial"/>
                <w:sz w:val="20"/>
              </w:rPr>
            </w:r>
            <w:r w:rsidRPr="00E20248">
              <w:rPr>
                <w:rFonts w:cs="Arial"/>
                <w:sz w:val="20"/>
              </w:rPr>
              <w:fldChar w:fldCharType="separate"/>
            </w:r>
            <w:r w:rsidRPr="00E20248">
              <w:rPr>
                <w:rFonts w:cs="Arial"/>
                <w:noProof/>
                <w:sz w:val="20"/>
              </w:rPr>
              <w:t>References (or delete)</w:t>
            </w:r>
            <w:r w:rsidRPr="00E20248">
              <w:rPr>
                <w:rFonts w:cs="Arial"/>
                <w:sz w:val="20"/>
              </w:rPr>
              <w:fldChar w:fldCharType="end"/>
            </w:r>
            <w:bookmarkEnd w:id="9"/>
          </w:p>
        </w:tc>
      </w:tr>
    </w:tbl>
    <w:p w14:paraId="20C24976" w14:textId="77777777" w:rsidR="001E2D76" w:rsidRPr="00E20248" w:rsidRDefault="001E2D76" w:rsidP="001E2D76"/>
    <w:p w14:paraId="5888FB6C" w14:textId="77777777" w:rsidR="001E2D76" w:rsidRPr="00E20248" w:rsidRDefault="001E2D76" w:rsidP="001E2D76"/>
    <w:p w14:paraId="1A2249FC" w14:textId="77777777" w:rsidR="00C91772" w:rsidRPr="00E20248" w:rsidRDefault="00C91772" w:rsidP="00C91772"/>
    <w:p w14:paraId="307D03AB" w14:textId="77777777" w:rsidR="00E95C15" w:rsidRDefault="001E2D76" w:rsidP="00C91772">
      <w:pPr>
        <w:rPr>
          <w:b/>
        </w:rPr>
      </w:pPr>
      <w:r w:rsidRPr="00E20248">
        <w:rPr>
          <w:b/>
        </w:rPr>
        <w:t xml:space="preserve">Guarantor Application form </w:t>
      </w:r>
      <w:r w:rsidR="00E95C15">
        <w:rPr>
          <w:b/>
        </w:rPr>
        <w:t>for</w:t>
      </w:r>
    </w:p>
    <w:p w14:paraId="470276A9" w14:textId="77777777" w:rsidR="001E2D76" w:rsidRDefault="00E95C15" w:rsidP="00C91772">
      <w:pPr>
        <w:rPr>
          <w:b/>
        </w:rPr>
      </w:pPr>
      <w:r>
        <w:rPr>
          <w:b/>
        </w:rPr>
        <w:t>N</w:t>
      </w:r>
      <w:r w:rsidR="001E2D76" w:rsidRPr="00E20248">
        <w:rPr>
          <w:b/>
        </w:rPr>
        <w:t>ame</w:t>
      </w:r>
      <w:r>
        <w:rPr>
          <w:b/>
        </w:rPr>
        <w:t xml:space="preserve"> of young person</w:t>
      </w:r>
      <w:r w:rsidR="001E2D76" w:rsidRPr="00E20248">
        <w:rPr>
          <w:b/>
        </w:rPr>
        <w:t>:</w:t>
      </w:r>
      <w:r w:rsidR="0053598C">
        <w:rPr>
          <w:b/>
        </w:rPr>
        <w:t xml:space="preserve"> </w:t>
      </w:r>
    </w:p>
    <w:p w14:paraId="448F0C6F" w14:textId="77777777" w:rsidR="00E95C15" w:rsidRPr="00E20248" w:rsidRDefault="00E95C15" w:rsidP="00C91772">
      <w:pPr>
        <w:rPr>
          <w:b/>
        </w:rPr>
      </w:pPr>
      <w:proofErr w:type="spellStart"/>
      <w:r>
        <w:rPr>
          <w:b/>
        </w:rPr>
        <w:t>Liberi</w:t>
      </w:r>
      <w:proofErr w:type="spellEnd"/>
      <w:r>
        <w:rPr>
          <w:b/>
        </w:rPr>
        <w:t xml:space="preserve"> number:</w:t>
      </w:r>
    </w:p>
    <w:tbl>
      <w:tblPr>
        <w:tblW w:w="9588" w:type="dxa"/>
        <w:tblLook w:val="01E0" w:firstRow="1" w:lastRow="1" w:firstColumn="1" w:lastColumn="1" w:noHBand="0" w:noVBand="0"/>
      </w:tblPr>
      <w:tblGrid>
        <w:gridCol w:w="9588"/>
      </w:tblGrid>
      <w:tr w:rsidR="00C91772" w:rsidRPr="00E20248" w14:paraId="44243BDA" w14:textId="77777777" w:rsidTr="00D76209">
        <w:tc>
          <w:tcPr>
            <w:tcW w:w="9588" w:type="dxa"/>
            <w:shd w:val="clear" w:color="auto" w:fill="auto"/>
          </w:tcPr>
          <w:p w14:paraId="3EDCCC66" w14:textId="77777777" w:rsidR="00C91772" w:rsidRPr="00E20248" w:rsidRDefault="00C91772" w:rsidP="00C91772"/>
          <w:p w14:paraId="379A493C" w14:textId="77777777" w:rsidR="00C91772" w:rsidRPr="00E20248" w:rsidRDefault="001E2D76" w:rsidP="00C91772">
            <w:r w:rsidRPr="00E20248">
              <w:t>This form allows you to see</w:t>
            </w:r>
            <w:r w:rsidR="00BA5023" w:rsidRPr="00E20248">
              <w:t>k</w:t>
            </w:r>
            <w:r w:rsidRPr="00E20248">
              <w:t xml:space="preserve"> an appropriate guarantor. It will allow Kent County Council</w:t>
            </w:r>
            <w:r w:rsidR="00FC24FB" w:rsidRPr="00E20248">
              <w:t xml:space="preserve"> to gain an understanding of your financial position and emotional wellbeing in preparation of you living by yourself.</w:t>
            </w:r>
          </w:p>
          <w:p w14:paraId="34F85704" w14:textId="77777777" w:rsidR="001E2D76" w:rsidRPr="00E20248" w:rsidRDefault="001E2D76" w:rsidP="00C91772"/>
          <w:p w14:paraId="362F1496" w14:textId="77777777" w:rsidR="00FC24FB" w:rsidRPr="00E20248" w:rsidRDefault="00FC24FB" w:rsidP="00C91772">
            <w:r w:rsidRPr="00E20248">
              <w:t>The answers that you provide Kent County Council within this application form is part of the first stage application process for the potential of us acting as your guarantor.</w:t>
            </w:r>
          </w:p>
          <w:p w14:paraId="47359A0E" w14:textId="77777777" w:rsidR="00FC24FB" w:rsidRPr="00E20248" w:rsidRDefault="00FC24FB" w:rsidP="00C91772"/>
          <w:p w14:paraId="6E63E393" w14:textId="77777777" w:rsidR="00FC24FB" w:rsidRPr="00E20248" w:rsidRDefault="00FC24FB" w:rsidP="00C91772">
            <w:r w:rsidRPr="00E20248">
              <w:t xml:space="preserve">Once you have completed this application form in </w:t>
            </w:r>
            <w:r w:rsidRPr="00E20248">
              <w:rPr>
                <w:b/>
              </w:rPr>
              <w:t xml:space="preserve">full, </w:t>
            </w:r>
            <w:r w:rsidRPr="00E20248">
              <w:t>please submit the form to your worker (name).</w:t>
            </w:r>
          </w:p>
          <w:p w14:paraId="091E6C1A" w14:textId="77777777" w:rsidR="00FC24FB" w:rsidRPr="00E20248" w:rsidRDefault="00FC24FB" w:rsidP="00C91772"/>
          <w:p w14:paraId="6F25D1EC" w14:textId="77777777" w:rsidR="00FC24FB" w:rsidRPr="00E20248" w:rsidRDefault="00FC24FB" w:rsidP="00C91772">
            <w:r w:rsidRPr="00E20248">
              <w:t xml:space="preserve">Kent County Council will </w:t>
            </w:r>
            <w:proofErr w:type="spellStart"/>
            <w:r w:rsidRPr="00E20248">
              <w:t>endevenour</w:t>
            </w:r>
            <w:proofErr w:type="spellEnd"/>
            <w:r w:rsidRPr="00E20248">
              <w:t xml:space="preserve"> to provide you with a response within 2 weeks of being received. When you receive a response from us, you will be provided with information on whether we have accepted your application, </w:t>
            </w:r>
            <w:proofErr w:type="spellStart"/>
            <w:r w:rsidRPr="00E20248">
              <w:t>decliened</w:t>
            </w:r>
            <w:proofErr w:type="spellEnd"/>
            <w:r w:rsidRPr="00E20248">
              <w:t xml:space="preserve"> your application or require further information to come to a decision.</w:t>
            </w:r>
          </w:p>
          <w:p w14:paraId="18F33895" w14:textId="77777777" w:rsidR="00FC24FB" w:rsidRPr="00E20248" w:rsidRDefault="00FC24FB" w:rsidP="00C91772"/>
          <w:p w14:paraId="45CE6AB2" w14:textId="77777777" w:rsidR="00FC24FB" w:rsidRPr="00E20248" w:rsidRDefault="00FC24FB" w:rsidP="00C91772">
            <w:r w:rsidRPr="00E20248">
              <w:t>If your application is successful, we will issue you with your guarantor form within 1 week of acceptance.</w:t>
            </w:r>
          </w:p>
          <w:p w14:paraId="1ADFFBD8" w14:textId="77777777" w:rsidR="00FC24FB" w:rsidRPr="00E20248" w:rsidRDefault="00FC24FB" w:rsidP="00C91772"/>
          <w:p w14:paraId="1DCD4465" w14:textId="77777777" w:rsidR="00FC24FB" w:rsidRPr="00E20248" w:rsidRDefault="00FC24FB" w:rsidP="00C91772">
            <w:r w:rsidRPr="00E20248">
              <w:t>Should you have any questions or require assistance when completing this application form, please contact your above worker who will be able to assist.</w:t>
            </w:r>
          </w:p>
          <w:p w14:paraId="66C58FA3" w14:textId="77777777" w:rsidR="00FC24FB" w:rsidRPr="00E20248" w:rsidRDefault="00FC24FB" w:rsidP="00C91772"/>
        </w:tc>
      </w:tr>
    </w:tbl>
    <w:p w14:paraId="3D18F9A8" w14:textId="77777777" w:rsidR="00FC24FB" w:rsidRPr="00E20248" w:rsidRDefault="00FC24FB" w:rsidP="00C91772">
      <w:pPr>
        <w:rPr>
          <w:rFonts w:cs="Arial"/>
        </w:rPr>
      </w:pPr>
    </w:p>
    <w:p w14:paraId="022E653F" w14:textId="77777777" w:rsidR="00FC24FB" w:rsidRPr="00E20248" w:rsidRDefault="00FC24FB" w:rsidP="00C91772">
      <w:pPr>
        <w:rPr>
          <w:rFonts w:cs="Arial"/>
        </w:rPr>
      </w:pPr>
      <w:r w:rsidRPr="00E20248">
        <w:rPr>
          <w:rFonts w:cs="Arial"/>
        </w:rPr>
        <w:t xml:space="preserve">From everyone at Kent County Council, we wish you every luck within your application. </w:t>
      </w:r>
    </w:p>
    <w:p w14:paraId="48EED2BD" w14:textId="77777777" w:rsidR="00C91772" w:rsidRPr="00E20248" w:rsidRDefault="00C91772" w:rsidP="00C91772">
      <w:pPr>
        <w:rPr>
          <w:rFonts w:cs="Arial"/>
        </w:rPr>
      </w:pPr>
    </w:p>
    <w:p w14:paraId="0D1786FD" w14:textId="77777777" w:rsidR="00C91772" w:rsidRPr="00E20248" w:rsidRDefault="00C91772" w:rsidP="00C91772">
      <w:pPr>
        <w:rPr>
          <w:rFonts w:cs="Arial"/>
        </w:rPr>
      </w:pPr>
    </w:p>
    <w:p w14:paraId="5AA258B9" w14:textId="77777777" w:rsidR="00C91772" w:rsidRPr="00E20248" w:rsidRDefault="00C91772" w:rsidP="00C91772">
      <w:pPr>
        <w:rPr>
          <w:rFonts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02"/>
      </w:tblGrid>
      <w:tr w:rsidR="00067DA6" w:rsidRPr="00E20248" w14:paraId="77E6D0A0" w14:textId="77777777" w:rsidTr="009453DA">
        <w:trPr>
          <w:trHeight w:val="991"/>
        </w:trPr>
        <w:tc>
          <w:tcPr>
            <w:tcW w:w="8528" w:type="dxa"/>
          </w:tcPr>
          <w:p w14:paraId="21328F9E" w14:textId="77777777" w:rsidR="00067DA6" w:rsidRPr="00E20248" w:rsidRDefault="00067DA6" w:rsidP="00C91772">
            <w:r w:rsidRPr="00E20248">
              <w:lastRenderedPageBreak/>
              <w:t>What is the accommodation for? (</w:t>
            </w:r>
            <w:proofErr w:type="gramStart"/>
            <w:r w:rsidRPr="00E20248">
              <w:t>e.g.</w:t>
            </w:r>
            <w:proofErr w:type="gramEnd"/>
            <w:r w:rsidRPr="00E20248">
              <w:t xml:space="preserve"> University)</w:t>
            </w:r>
          </w:p>
          <w:p w14:paraId="2BBC7525" w14:textId="77777777" w:rsidR="00067DA6" w:rsidRPr="00E20248" w:rsidRDefault="00067DA6" w:rsidP="00C91772"/>
        </w:tc>
      </w:tr>
      <w:tr w:rsidR="00F97260" w:rsidRPr="00E20248" w14:paraId="2C5CF914" w14:textId="77777777" w:rsidTr="009453DA">
        <w:trPr>
          <w:trHeight w:val="991"/>
        </w:trPr>
        <w:tc>
          <w:tcPr>
            <w:tcW w:w="8528" w:type="dxa"/>
          </w:tcPr>
          <w:p w14:paraId="6CDE6F33" w14:textId="77777777" w:rsidR="00F97260" w:rsidRPr="00E20248" w:rsidRDefault="00F97260" w:rsidP="00C91772">
            <w:r>
              <w:t>If University accommodation – Name of University:</w:t>
            </w:r>
          </w:p>
        </w:tc>
      </w:tr>
      <w:tr w:rsidR="00067DA6" w:rsidRPr="00E20248" w14:paraId="12BBCEB9" w14:textId="77777777" w:rsidTr="009453DA">
        <w:trPr>
          <w:trHeight w:val="991"/>
        </w:trPr>
        <w:tc>
          <w:tcPr>
            <w:tcW w:w="8528" w:type="dxa"/>
          </w:tcPr>
          <w:p w14:paraId="05CC505B" w14:textId="77777777" w:rsidR="00067DA6" w:rsidRDefault="00067DA6" w:rsidP="00C91772">
            <w:r w:rsidRPr="00E20248">
              <w:t xml:space="preserve">What is your current education, </w:t>
            </w:r>
            <w:proofErr w:type="gramStart"/>
            <w:r w:rsidRPr="00E20248">
              <w:t>training</w:t>
            </w:r>
            <w:proofErr w:type="gramEnd"/>
            <w:r w:rsidRPr="00E20248">
              <w:t xml:space="preserve"> or employment status? Employed full or part time, a </w:t>
            </w:r>
            <w:proofErr w:type="spellStart"/>
            <w:r w:rsidRPr="00E20248">
              <w:t>ful</w:t>
            </w:r>
            <w:proofErr w:type="spellEnd"/>
            <w:r w:rsidRPr="00E20248">
              <w:t xml:space="preserve"> time student (College or University)</w:t>
            </w:r>
          </w:p>
          <w:p w14:paraId="0A336F9B" w14:textId="77777777" w:rsidR="0053598C" w:rsidRDefault="0053598C" w:rsidP="00C91772"/>
          <w:p w14:paraId="724D37CA" w14:textId="77777777" w:rsidR="00E20248" w:rsidRPr="00D934A1" w:rsidRDefault="0053598C" w:rsidP="00C91772">
            <w:pPr>
              <w:rPr>
                <w:color w:val="FF0000"/>
              </w:rPr>
            </w:pPr>
            <w:r w:rsidRPr="00D934A1">
              <w:rPr>
                <w:color w:val="FF0000"/>
              </w:rPr>
              <w:t xml:space="preserve">. </w:t>
            </w:r>
          </w:p>
          <w:p w14:paraId="17624037" w14:textId="77777777" w:rsidR="0053598C" w:rsidRDefault="0053598C" w:rsidP="00C91772"/>
          <w:p w14:paraId="2F462CF6" w14:textId="77777777" w:rsidR="00E20248" w:rsidRDefault="00E20248" w:rsidP="00C91772">
            <w:r>
              <w:t>Will this change over the next 6 months?</w:t>
            </w:r>
          </w:p>
          <w:p w14:paraId="3237AEF0" w14:textId="77777777" w:rsidR="0053598C" w:rsidRDefault="0053598C" w:rsidP="00C91772"/>
          <w:p w14:paraId="1D3EF14D" w14:textId="77777777" w:rsidR="00E20248" w:rsidRPr="00E20248" w:rsidRDefault="00E20248" w:rsidP="00C91772"/>
        </w:tc>
      </w:tr>
      <w:tr w:rsidR="009453DA" w:rsidRPr="00E20248" w14:paraId="09D1BB24" w14:textId="77777777" w:rsidTr="009453DA">
        <w:trPr>
          <w:trHeight w:val="991"/>
        </w:trPr>
        <w:tc>
          <w:tcPr>
            <w:tcW w:w="8528" w:type="dxa"/>
          </w:tcPr>
          <w:p w14:paraId="49F64814" w14:textId="77777777" w:rsidR="009453DA" w:rsidRPr="00E20248" w:rsidRDefault="009453DA" w:rsidP="00C91772">
            <w:r w:rsidRPr="00E20248">
              <w:t>How much can you afford to pay in rent per month?</w:t>
            </w:r>
          </w:p>
          <w:p w14:paraId="0837FBF0" w14:textId="77777777" w:rsidR="009453DA" w:rsidRPr="00E20248" w:rsidRDefault="009453DA" w:rsidP="00C91772"/>
          <w:p w14:paraId="66C8E367" w14:textId="77777777" w:rsidR="00CD3970" w:rsidRDefault="009453DA" w:rsidP="00C91772">
            <w:r w:rsidRPr="00E20248">
              <w:t>£</w:t>
            </w:r>
            <w:r w:rsidR="00CD3970">
              <w:t xml:space="preserve"> </w:t>
            </w:r>
          </w:p>
          <w:p w14:paraId="43C8CF9E" w14:textId="77777777" w:rsidR="009453DA" w:rsidRPr="00E20248" w:rsidRDefault="009453DA" w:rsidP="00C91772"/>
        </w:tc>
      </w:tr>
      <w:tr w:rsidR="009453DA" w:rsidRPr="00E20248" w14:paraId="64A04939" w14:textId="77777777" w:rsidTr="009453DA">
        <w:trPr>
          <w:trHeight w:val="1827"/>
        </w:trPr>
        <w:tc>
          <w:tcPr>
            <w:tcW w:w="8528" w:type="dxa"/>
          </w:tcPr>
          <w:p w14:paraId="4E050648" w14:textId="77777777" w:rsidR="009453DA" w:rsidRPr="00E20248" w:rsidRDefault="009453DA" w:rsidP="00C91772">
            <w:r w:rsidRPr="00E20248">
              <w:t>Please explain how you will pay your rent, for example, wages, Housing Benefit, Student Loan, support from Children’s services, etc.:</w:t>
            </w:r>
          </w:p>
          <w:p w14:paraId="31CEC675" w14:textId="77777777" w:rsidR="009453DA" w:rsidRPr="00E20248" w:rsidRDefault="009453DA" w:rsidP="00C91772"/>
        </w:tc>
      </w:tr>
      <w:tr w:rsidR="009453DA" w:rsidRPr="00E20248" w14:paraId="344294F0" w14:textId="77777777" w:rsidTr="009453DA">
        <w:trPr>
          <w:trHeight w:val="3114"/>
        </w:trPr>
        <w:tc>
          <w:tcPr>
            <w:tcW w:w="8528" w:type="dxa"/>
          </w:tcPr>
          <w:p w14:paraId="7425FDEC" w14:textId="77777777" w:rsidR="009453DA" w:rsidRPr="00E20248" w:rsidRDefault="009453DA" w:rsidP="00C91772">
            <w:r w:rsidRPr="00E20248">
              <w:t xml:space="preserve">Please submit to Kent County Council copies of any below documentation </w:t>
            </w:r>
            <w:r w:rsidRPr="00E20248">
              <w:rPr>
                <w:b/>
              </w:rPr>
              <w:t>with</w:t>
            </w:r>
            <w:r w:rsidRPr="00E20248">
              <w:t xml:space="preserve"> your application form. Please tick which documents you have also attached.</w:t>
            </w:r>
          </w:p>
          <w:p w14:paraId="708B4E5A" w14:textId="77777777" w:rsidR="009453DA" w:rsidRPr="00E20248" w:rsidRDefault="009453DA" w:rsidP="00C91772"/>
          <w:p w14:paraId="2B49CA35" w14:textId="77777777" w:rsidR="009453DA" w:rsidRPr="00E20248" w:rsidRDefault="00067DA6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FB24819" wp14:editId="5584CD96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7620</wp:posOffset>
                      </wp:positionV>
                      <wp:extent cx="171450" cy="161925"/>
                      <wp:effectExtent l="0" t="0" r="19050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FCFB91" id="Rectangle 1" o:spid="_x0000_s1026" style="position:absolute;margin-left:-.45pt;margin-top:.6pt;width:13.5pt;height:12.7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" filled="f" strokecolor="windowText" strokeweight="1pt"/>
                  </w:pict>
                </mc:Fallback>
              </mc:AlternateContent>
            </w:r>
            <w:r w:rsidR="009453DA" w:rsidRPr="00E20248">
              <w:t xml:space="preserve">      Housing Benefit </w:t>
            </w:r>
            <w:proofErr w:type="spellStart"/>
            <w:r w:rsidR="009453DA" w:rsidRPr="00E20248">
              <w:t>elegibility</w:t>
            </w:r>
            <w:proofErr w:type="spellEnd"/>
            <w:r w:rsidR="009453DA" w:rsidRPr="00E20248">
              <w:t xml:space="preserve"> letter</w:t>
            </w:r>
          </w:p>
          <w:p w14:paraId="48DF224E" w14:textId="77777777" w:rsidR="009453DA" w:rsidRPr="00E20248" w:rsidRDefault="009453DA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62CFC72F" wp14:editId="5819522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28575</wp:posOffset>
                      </wp:positionV>
                      <wp:extent cx="171450" cy="1619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AA9F2B" id="Rectangle 2" o:spid="_x0000_s1026" style="position:absolute;margin-left:-.1pt;margin-top:2.25pt;width:13.5pt;height:12.7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" filled="f" strokecolor="black [3213]" strokeweight="1pt"/>
                  </w:pict>
                </mc:Fallback>
              </mc:AlternateContent>
            </w:r>
            <w:r w:rsidRPr="00E20248">
              <w:t xml:space="preserve">      Letter of financial support from Kent County Council</w:t>
            </w:r>
          </w:p>
          <w:p w14:paraId="3333D604" w14:textId="77777777" w:rsidR="00067DA6" w:rsidRPr="006D238F" w:rsidRDefault="00067DA6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E719A94" wp14:editId="4743F5A2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53785</wp:posOffset>
                      </wp:positionV>
                      <wp:extent cx="171450" cy="161925"/>
                      <wp:effectExtent l="0" t="0" r="19050" b="2857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71C077" id="Rectangle 6" o:spid="_x0000_s1026" style="position:absolute;margin-left:-.45pt;margin-top:4.25pt;width:13.5pt;height:1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" filled="f" strokecolor="windowText" strokeweight="1pt"/>
                  </w:pict>
                </mc:Fallback>
              </mc:AlternateContent>
            </w:r>
            <w:r w:rsidRPr="00E20248">
              <w:t xml:space="preserve">  </w:t>
            </w:r>
            <w:r w:rsidR="003B20BB">
              <w:t xml:space="preserve">   </w:t>
            </w:r>
            <w:r w:rsidRPr="00E20248">
              <w:t xml:space="preserve"> </w:t>
            </w:r>
            <w:r w:rsidRPr="006D238F">
              <w:t xml:space="preserve">University Finance entitlement summary </w:t>
            </w:r>
          </w:p>
          <w:p w14:paraId="66A61C76" w14:textId="77777777" w:rsidR="00067DA6" w:rsidRPr="00E20248" w:rsidRDefault="00067DA6" w:rsidP="00C91772"/>
          <w:p w14:paraId="0D9EBFE0" w14:textId="77777777" w:rsidR="009453DA" w:rsidRPr="00E20248" w:rsidRDefault="009453DA" w:rsidP="00C91772"/>
          <w:p w14:paraId="1E33A229" w14:textId="77777777" w:rsidR="009453DA" w:rsidRPr="00E20248" w:rsidRDefault="009453DA" w:rsidP="00C91772">
            <w:r w:rsidRPr="00E20248">
              <w:t>Please also attach copies of the last 3 months’ bank statements. Alternatively, if you work, please attach the last 3 months’ payslips and proof of employment.</w:t>
            </w:r>
          </w:p>
          <w:p w14:paraId="3DE0B1B2" w14:textId="77777777" w:rsidR="009453DA" w:rsidRPr="00E20248" w:rsidRDefault="009453DA" w:rsidP="00C91772"/>
          <w:p w14:paraId="700DD958" w14:textId="77777777" w:rsidR="009453DA" w:rsidRPr="00E20248" w:rsidRDefault="009453DA" w:rsidP="00C91772">
            <w:r w:rsidRPr="00E20248">
              <w:t xml:space="preserve">   </w:t>
            </w:r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153327D6" wp14:editId="668C0A5E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5715</wp:posOffset>
                      </wp:positionV>
                      <wp:extent cx="171450" cy="161925"/>
                      <wp:effectExtent l="0" t="0" r="19050" b="2857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C99B99" id="Rectangle 5" o:spid="_x0000_s1026" style="position:absolute;margin-left:-.1pt;margin-top:.45pt;width:13.5pt;height:12.7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" filled="f" strokecolor="black [3213]" strokeweight="1pt"/>
                  </w:pict>
                </mc:Fallback>
              </mc:AlternateContent>
            </w:r>
            <w:r w:rsidRPr="00E20248">
              <w:t xml:space="preserve">   </w:t>
            </w:r>
            <w:r w:rsidRPr="006D238F">
              <w:t>3 Months’ bank statements</w:t>
            </w:r>
          </w:p>
          <w:p w14:paraId="5E580372" w14:textId="77777777" w:rsidR="009453DA" w:rsidRPr="00E20248" w:rsidRDefault="009453DA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257698E2" wp14:editId="51D3DCA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24765</wp:posOffset>
                      </wp:positionV>
                      <wp:extent cx="171450" cy="161925"/>
                      <wp:effectExtent l="0" t="0" r="19050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B8C9BB" id="Rectangle 7" o:spid="_x0000_s1026" style="position:absolute;margin-left:-.1pt;margin-top:1.95pt;width:13.5pt;height:12.7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" filled="f" strokecolor="black [3213]" strokeweight="1pt"/>
                  </w:pict>
                </mc:Fallback>
              </mc:AlternateContent>
            </w:r>
            <w:r w:rsidRPr="00E20248">
              <w:t xml:space="preserve">      3 Month’s payslips and proof of employment</w:t>
            </w:r>
          </w:p>
          <w:p w14:paraId="71891DA1" w14:textId="77777777" w:rsidR="009453DA" w:rsidRPr="00E20248" w:rsidRDefault="009453DA" w:rsidP="00C91772"/>
        </w:tc>
      </w:tr>
      <w:tr w:rsidR="009453DA" w:rsidRPr="00E20248" w14:paraId="5B8EADA8" w14:textId="77777777" w:rsidTr="009453DA">
        <w:trPr>
          <w:trHeight w:val="3114"/>
        </w:trPr>
        <w:tc>
          <w:tcPr>
            <w:tcW w:w="8528" w:type="dxa"/>
          </w:tcPr>
          <w:p w14:paraId="795880F1" w14:textId="77777777" w:rsidR="009453DA" w:rsidRPr="00E20248" w:rsidRDefault="009453DA" w:rsidP="00C91772">
            <w:r w:rsidRPr="00E20248">
              <w:lastRenderedPageBreak/>
              <w:t xml:space="preserve">Please provide us with a breakdown of your planned expenditure </w:t>
            </w:r>
            <w:proofErr w:type="gramStart"/>
            <w:r w:rsidRPr="00E20248">
              <w:t>in order to</w:t>
            </w:r>
            <w:proofErr w:type="gramEnd"/>
            <w:r w:rsidRPr="00E20248">
              <w:t xml:space="preserve"> provide evidence to Kent County Council </w:t>
            </w:r>
            <w:r w:rsidR="00EF45A8" w:rsidRPr="00E20248">
              <w:t>you have a monthly budget.</w:t>
            </w:r>
          </w:p>
          <w:p w14:paraId="5357A1E0" w14:textId="77777777" w:rsidR="00EF45A8" w:rsidRPr="00E20248" w:rsidRDefault="00EF45A8" w:rsidP="00C91772"/>
          <w:p w14:paraId="63E9DFD2" w14:textId="77777777" w:rsidR="00EF45A8" w:rsidRPr="00E20248" w:rsidRDefault="00EF45A8" w:rsidP="00C91772">
            <w:r w:rsidRPr="00E20248">
              <w:t>Please advise tick the appropriate box if you receive your income other than monthly:</w:t>
            </w:r>
          </w:p>
          <w:p w14:paraId="1E3C6624" w14:textId="77777777" w:rsidR="00EF45A8" w:rsidRPr="00E20248" w:rsidRDefault="00EF45A8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7C60376" wp14:editId="127F903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143510</wp:posOffset>
                      </wp:positionV>
                      <wp:extent cx="171450" cy="161925"/>
                      <wp:effectExtent l="0" t="0" r="19050" b="28575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2DD2D5" id="Rectangle 13" o:spid="_x0000_s1026" style="position:absolute;margin-left:-.1pt;margin-top:11.3pt;width:13.5pt;height:12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" filled="f" strokecolor="black [3213]" strokeweight="1pt"/>
                  </w:pict>
                </mc:Fallback>
              </mc:AlternateContent>
            </w:r>
          </w:p>
          <w:p w14:paraId="0E27274E" w14:textId="77777777" w:rsidR="00EF45A8" w:rsidRPr="00E20248" w:rsidRDefault="00EF45A8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2CBAF32" wp14:editId="1B0CF39F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157480</wp:posOffset>
                      </wp:positionV>
                      <wp:extent cx="171450" cy="161925"/>
                      <wp:effectExtent l="0" t="0" r="19050" b="28575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8A1326" id="Rectangle 12" o:spid="_x0000_s1026" style="position:absolute;margin-left:-.1pt;margin-top:12.4pt;width:13.5pt;height:12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" filled="f" strokecolor="black [3213]" strokeweight="1pt"/>
                  </w:pict>
                </mc:Fallback>
              </mc:AlternateContent>
            </w:r>
            <w:r w:rsidRPr="00E20248">
              <w:t xml:space="preserve">      Daily</w:t>
            </w:r>
          </w:p>
          <w:p w14:paraId="0F1BA5F8" w14:textId="77777777" w:rsidR="00EF45A8" w:rsidRPr="00E20248" w:rsidRDefault="00EF45A8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5AEAE829" wp14:editId="00D95F17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178435</wp:posOffset>
                      </wp:positionV>
                      <wp:extent cx="171450" cy="161925"/>
                      <wp:effectExtent l="0" t="0" r="19050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184870" id="Rectangle 8" o:spid="_x0000_s1026" style="position:absolute;margin-left:-.1pt;margin-top:14.05pt;width:13.5pt;height:12.7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" filled="f" strokecolor="black [3213]" strokeweight="1pt"/>
                  </w:pict>
                </mc:Fallback>
              </mc:AlternateContent>
            </w:r>
            <w:r w:rsidRPr="00E20248">
              <w:t xml:space="preserve">      </w:t>
            </w:r>
            <w:r w:rsidRPr="006D238F">
              <w:t>Weekly</w:t>
            </w:r>
          </w:p>
          <w:p w14:paraId="32BACB46" w14:textId="77777777" w:rsidR="00EF45A8" w:rsidRPr="00E20248" w:rsidRDefault="00EF45A8" w:rsidP="00C91772">
            <w:r w:rsidRPr="00E20248">
              <w:t xml:space="preserve">      Fortnightly</w:t>
            </w:r>
          </w:p>
          <w:p w14:paraId="43150E67" w14:textId="77777777" w:rsidR="00EF45A8" w:rsidRDefault="00EF45A8" w:rsidP="00C91772">
            <w:pPr>
              <w:rPr>
                <w:i/>
              </w:rPr>
            </w:pPr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2E21A1F0" wp14:editId="5B4E50F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15240</wp:posOffset>
                      </wp:positionV>
                      <wp:extent cx="171450" cy="161925"/>
                      <wp:effectExtent l="0" t="0" r="19050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875AF38" id="Rectangle 11" o:spid="_x0000_s1026" style="position:absolute;margin-left:-.1pt;margin-top:1.2pt;width:13.5pt;height:12.7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" filled="f" strokecolor="black [3213]" strokeweight="1pt"/>
                  </w:pict>
                </mc:Fallback>
              </mc:AlternateContent>
            </w:r>
            <w:r w:rsidRPr="00E20248">
              <w:t xml:space="preserve">      Other, </w:t>
            </w:r>
            <w:r w:rsidRPr="00E20248">
              <w:rPr>
                <w:i/>
              </w:rPr>
              <w:t>please specify______________________________</w:t>
            </w:r>
          </w:p>
          <w:p w14:paraId="19D65452" w14:textId="77777777" w:rsidR="003B20BB" w:rsidRDefault="003B20BB" w:rsidP="00C91772">
            <w:pPr>
              <w:rPr>
                <w:i/>
              </w:rPr>
            </w:pPr>
          </w:p>
          <w:p w14:paraId="4E6D8B88" w14:textId="77777777" w:rsidR="003B20BB" w:rsidRPr="003B20BB" w:rsidRDefault="003B20BB" w:rsidP="00C91772">
            <w:pPr>
              <w:rPr>
                <w:color w:val="FF0000"/>
              </w:rPr>
            </w:pPr>
          </w:p>
        </w:tc>
      </w:tr>
      <w:tr w:rsidR="009453DA" w:rsidRPr="00E20248" w14:paraId="054A7A6E" w14:textId="77777777" w:rsidTr="009453DA">
        <w:trPr>
          <w:trHeight w:val="3114"/>
        </w:trPr>
        <w:tc>
          <w:tcPr>
            <w:tcW w:w="8528" w:type="dxa"/>
          </w:tcPr>
          <w:p w14:paraId="0BA8EA4A" w14:textId="77777777" w:rsidR="009453DA" w:rsidRPr="00E20248" w:rsidRDefault="00EF45A8" w:rsidP="00C91772">
            <w:r w:rsidRPr="00E20248">
              <w:t>Planned expenditure breakdown:</w:t>
            </w:r>
          </w:p>
          <w:p w14:paraId="6A30CDB4" w14:textId="77777777" w:rsidR="00EF45A8" w:rsidRPr="00E20248" w:rsidRDefault="00EF45A8" w:rsidP="00C91772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835"/>
              <w:gridCol w:w="3241"/>
            </w:tblGrid>
            <w:tr w:rsidR="00EF45A8" w:rsidRPr="00E20248" w14:paraId="429C5F24" w14:textId="77777777" w:rsidTr="00EF45A8">
              <w:tc>
                <w:tcPr>
                  <w:tcW w:w="8297" w:type="dxa"/>
                  <w:gridSpan w:val="2"/>
                  <w:shd w:val="clear" w:color="auto" w:fill="D0CECE" w:themeFill="background2" w:themeFillShade="E6"/>
                </w:tcPr>
                <w:p w14:paraId="6D5074C3" w14:textId="77777777" w:rsidR="00EF45A8" w:rsidRPr="00E20248" w:rsidRDefault="00EF45A8" w:rsidP="00EF45A8">
                  <w:pPr>
                    <w:jc w:val="center"/>
                  </w:pPr>
                  <w:r w:rsidRPr="00E20248">
                    <w:t>Monthly income</w:t>
                  </w:r>
                </w:p>
              </w:tc>
            </w:tr>
            <w:tr w:rsidR="00EF45A8" w:rsidRPr="00E20248" w14:paraId="4A9BD462" w14:textId="77777777" w:rsidTr="0016189D">
              <w:tc>
                <w:tcPr>
                  <w:tcW w:w="4957" w:type="dxa"/>
                </w:tcPr>
                <w:p w14:paraId="03FABD20" w14:textId="77777777" w:rsidR="00EF45A8" w:rsidRPr="00E20248" w:rsidRDefault="00EF45A8" w:rsidP="00C91772">
                  <w:r w:rsidRPr="00E20248">
                    <w:t>Wages</w:t>
                  </w:r>
                </w:p>
              </w:tc>
              <w:tc>
                <w:tcPr>
                  <w:tcW w:w="3340" w:type="dxa"/>
                </w:tcPr>
                <w:p w14:paraId="45362E52" w14:textId="77777777" w:rsidR="00EF45A8" w:rsidRPr="00E20248" w:rsidRDefault="0016189D" w:rsidP="00C91772">
                  <w:r w:rsidRPr="00E20248">
                    <w:t>£</w:t>
                  </w:r>
                </w:p>
              </w:tc>
            </w:tr>
            <w:tr w:rsidR="00EF45A8" w:rsidRPr="00E20248" w14:paraId="1213558E" w14:textId="77777777" w:rsidTr="0016189D">
              <w:tc>
                <w:tcPr>
                  <w:tcW w:w="4957" w:type="dxa"/>
                </w:tcPr>
                <w:p w14:paraId="572F9036" w14:textId="77777777" w:rsidR="00EF45A8" w:rsidRPr="00E20248" w:rsidRDefault="00EF45A8" w:rsidP="00C91772">
                  <w:r w:rsidRPr="00E20248">
                    <w:t>Income support</w:t>
                  </w:r>
                </w:p>
              </w:tc>
              <w:tc>
                <w:tcPr>
                  <w:tcW w:w="3340" w:type="dxa"/>
                </w:tcPr>
                <w:p w14:paraId="56BC54F0" w14:textId="77777777" w:rsidR="00EF45A8" w:rsidRPr="00E20248" w:rsidRDefault="0016189D" w:rsidP="00C91772">
                  <w:r w:rsidRPr="00E20248">
                    <w:t>£</w:t>
                  </w:r>
                </w:p>
              </w:tc>
            </w:tr>
            <w:tr w:rsidR="00EF45A8" w:rsidRPr="00E20248" w14:paraId="4AD68E28" w14:textId="77777777" w:rsidTr="0016189D">
              <w:tc>
                <w:tcPr>
                  <w:tcW w:w="4957" w:type="dxa"/>
                </w:tcPr>
                <w:p w14:paraId="0AC5DE50" w14:textId="77777777" w:rsidR="00EF45A8" w:rsidRPr="00E20248" w:rsidRDefault="00EF45A8" w:rsidP="00C91772">
                  <w:r w:rsidRPr="00E20248">
                    <w:t>Housing Benefit</w:t>
                  </w:r>
                </w:p>
              </w:tc>
              <w:tc>
                <w:tcPr>
                  <w:tcW w:w="3340" w:type="dxa"/>
                </w:tcPr>
                <w:p w14:paraId="63EE5F9A" w14:textId="77777777" w:rsidR="00EF45A8" w:rsidRPr="00E20248" w:rsidRDefault="0016189D" w:rsidP="00C91772">
                  <w:r w:rsidRPr="00E20248">
                    <w:t>£</w:t>
                  </w:r>
                </w:p>
              </w:tc>
            </w:tr>
            <w:tr w:rsidR="00EF45A8" w:rsidRPr="00E20248" w14:paraId="43004703" w14:textId="77777777" w:rsidTr="0016189D">
              <w:tc>
                <w:tcPr>
                  <w:tcW w:w="4957" w:type="dxa"/>
                </w:tcPr>
                <w:p w14:paraId="24186DFF" w14:textId="77777777" w:rsidR="00EF45A8" w:rsidRPr="00E20248" w:rsidRDefault="0016189D" w:rsidP="00C91772">
                  <w:r w:rsidRPr="00E20248">
                    <w:t>Kent County Council support</w:t>
                  </w:r>
                </w:p>
              </w:tc>
              <w:tc>
                <w:tcPr>
                  <w:tcW w:w="3340" w:type="dxa"/>
                </w:tcPr>
                <w:p w14:paraId="5840A4D4" w14:textId="77777777" w:rsidR="00EF45A8" w:rsidRPr="00E20248" w:rsidRDefault="0016189D" w:rsidP="00C91772">
                  <w:r w:rsidRPr="00E20248">
                    <w:t>£</w:t>
                  </w:r>
                </w:p>
              </w:tc>
            </w:tr>
            <w:tr w:rsidR="00EF45A8" w:rsidRPr="00E20248" w14:paraId="729A9892" w14:textId="77777777" w:rsidTr="0016189D">
              <w:tc>
                <w:tcPr>
                  <w:tcW w:w="4957" w:type="dxa"/>
                </w:tcPr>
                <w:p w14:paraId="7CB10A70" w14:textId="77777777" w:rsidR="00EF45A8" w:rsidRPr="00E20248" w:rsidRDefault="0016189D" w:rsidP="00C91772">
                  <w:r w:rsidRPr="00E20248">
                    <w:t>JSA</w:t>
                  </w:r>
                </w:p>
              </w:tc>
              <w:tc>
                <w:tcPr>
                  <w:tcW w:w="3340" w:type="dxa"/>
                </w:tcPr>
                <w:p w14:paraId="2EEA6E6A" w14:textId="77777777" w:rsidR="00EF45A8" w:rsidRPr="00E20248" w:rsidRDefault="0016189D" w:rsidP="00C91772">
                  <w:r w:rsidRPr="00E20248">
                    <w:t>£</w:t>
                  </w:r>
                </w:p>
              </w:tc>
            </w:tr>
            <w:tr w:rsidR="00067DA6" w:rsidRPr="00E20248" w14:paraId="326D2535" w14:textId="77777777" w:rsidTr="0016189D">
              <w:tc>
                <w:tcPr>
                  <w:tcW w:w="4957" w:type="dxa"/>
                </w:tcPr>
                <w:p w14:paraId="2FDBFE7E" w14:textId="77777777" w:rsidR="005850B8" w:rsidRPr="00E20248" w:rsidRDefault="00067DA6" w:rsidP="005850B8">
                  <w:r w:rsidRPr="00E20248">
                    <w:t>Student Finance England (for university students only)</w:t>
                  </w:r>
                </w:p>
              </w:tc>
              <w:tc>
                <w:tcPr>
                  <w:tcW w:w="3340" w:type="dxa"/>
                </w:tcPr>
                <w:p w14:paraId="25BEFF84" w14:textId="77777777" w:rsidR="006D238F" w:rsidRPr="00E20248" w:rsidRDefault="00067DA6" w:rsidP="006D238F">
                  <w:r w:rsidRPr="00E20248">
                    <w:t>£</w:t>
                  </w:r>
                </w:p>
                <w:p w14:paraId="2B5D3954" w14:textId="77777777" w:rsidR="00973510" w:rsidRPr="00E20248" w:rsidRDefault="00973510" w:rsidP="00C91772"/>
              </w:tc>
            </w:tr>
            <w:tr w:rsidR="005850B8" w:rsidRPr="00E20248" w14:paraId="1EE66DF9" w14:textId="77777777" w:rsidTr="0016189D">
              <w:tc>
                <w:tcPr>
                  <w:tcW w:w="4957" w:type="dxa"/>
                </w:tcPr>
                <w:p w14:paraId="203925FE" w14:textId="77777777" w:rsidR="005850B8" w:rsidRPr="00E20248" w:rsidRDefault="005850B8" w:rsidP="005850B8">
                  <w:r w:rsidRPr="00E20248">
                    <w:t>Bursary from University (for university students only)</w:t>
                  </w:r>
                </w:p>
              </w:tc>
              <w:tc>
                <w:tcPr>
                  <w:tcW w:w="3340" w:type="dxa"/>
                </w:tcPr>
                <w:p w14:paraId="4B733C8B" w14:textId="77777777" w:rsidR="005850B8" w:rsidRPr="00E20248" w:rsidRDefault="005957D4" w:rsidP="00C91772">
                  <w:r>
                    <w:t>£</w:t>
                  </w:r>
                </w:p>
              </w:tc>
            </w:tr>
            <w:tr w:rsidR="00EF45A8" w:rsidRPr="00E20248" w14:paraId="3CF31DD3" w14:textId="77777777" w:rsidTr="0016189D">
              <w:tc>
                <w:tcPr>
                  <w:tcW w:w="4957" w:type="dxa"/>
                </w:tcPr>
                <w:p w14:paraId="0915BC42" w14:textId="77777777" w:rsidR="00EF45A8" w:rsidRPr="00E20248" w:rsidRDefault="0016189D" w:rsidP="00C91772">
                  <w:pPr>
                    <w:rPr>
                      <w:i/>
                    </w:rPr>
                  </w:pPr>
                  <w:r w:rsidRPr="00E20248">
                    <w:t xml:space="preserve">Other, </w:t>
                  </w:r>
                  <w:r w:rsidRPr="00E20248">
                    <w:rPr>
                      <w:i/>
                    </w:rPr>
                    <w:t>please specify</w:t>
                  </w:r>
                </w:p>
              </w:tc>
              <w:tc>
                <w:tcPr>
                  <w:tcW w:w="3340" w:type="dxa"/>
                </w:tcPr>
                <w:p w14:paraId="21E3D871" w14:textId="77777777" w:rsidR="00EF45A8" w:rsidRPr="00E20248" w:rsidRDefault="0016189D" w:rsidP="00C91772">
                  <w:r w:rsidRPr="00E20248">
                    <w:t>£</w:t>
                  </w:r>
                </w:p>
              </w:tc>
            </w:tr>
            <w:tr w:rsidR="00EF45A8" w:rsidRPr="00E20248" w14:paraId="36090129" w14:textId="77777777" w:rsidTr="0016189D">
              <w:tc>
                <w:tcPr>
                  <w:tcW w:w="4957" w:type="dxa"/>
                </w:tcPr>
                <w:p w14:paraId="55CBF906" w14:textId="77777777" w:rsidR="00EF45A8" w:rsidRPr="00E20248" w:rsidRDefault="0016189D" w:rsidP="00C91772">
                  <w:r w:rsidRPr="00E20248">
                    <w:t xml:space="preserve">Other, </w:t>
                  </w:r>
                  <w:r w:rsidRPr="00E20248">
                    <w:rPr>
                      <w:i/>
                    </w:rPr>
                    <w:t>please specify</w:t>
                  </w:r>
                </w:p>
              </w:tc>
              <w:tc>
                <w:tcPr>
                  <w:tcW w:w="3340" w:type="dxa"/>
                </w:tcPr>
                <w:p w14:paraId="0D1D3F10" w14:textId="77777777" w:rsidR="00EF45A8" w:rsidRPr="00E20248" w:rsidRDefault="0016189D" w:rsidP="00C91772">
                  <w:r w:rsidRPr="00E20248">
                    <w:t>£</w:t>
                  </w:r>
                </w:p>
              </w:tc>
            </w:tr>
            <w:tr w:rsidR="0016189D" w:rsidRPr="00E20248" w14:paraId="28D2563A" w14:textId="77777777" w:rsidTr="0016189D">
              <w:tc>
                <w:tcPr>
                  <w:tcW w:w="4957" w:type="dxa"/>
                </w:tcPr>
                <w:p w14:paraId="127E4C27" w14:textId="77777777" w:rsidR="0016189D" w:rsidRPr="00E20248" w:rsidRDefault="0016189D" w:rsidP="00C91772">
                  <w:pPr>
                    <w:rPr>
                      <w:b/>
                    </w:rPr>
                  </w:pPr>
                  <w:r w:rsidRPr="00E20248">
                    <w:rPr>
                      <w:b/>
                    </w:rPr>
                    <w:t>Total amount</w:t>
                  </w:r>
                </w:p>
              </w:tc>
              <w:tc>
                <w:tcPr>
                  <w:tcW w:w="3340" w:type="dxa"/>
                </w:tcPr>
                <w:p w14:paraId="123C27DF" w14:textId="77777777" w:rsidR="00FC39D8" w:rsidRPr="00E20248" w:rsidRDefault="0016189D" w:rsidP="00C91772">
                  <w:pPr>
                    <w:rPr>
                      <w:b/>
                    </w:rPr>
                  </w:pPr>
                  <w:r w:rsidRPr="00E20248">
                    <w:rPr>
                      <w:b/>
                    </w:rPr>
                    <w:t>£</w:t>
                  </w:r>
                </w:p>
              </w:tc>
            </w:tr>
          </w:tbl>
          <w:p w14:paraId="2842BC19" w14:textId="77777777" w:rsidR="00EF45A8" w:rsidRPr="00E20248" w:rsidRDefault="00EF45A8" w:rsidP="00C91772"/>
          <w:p w14:paraId="2336DA6F" w14:textId="77777777" w:rsidR="0016189D" w:rsidRPr="00E20248" w:rsidRDefault="0016189D" w:rsidP="00C91772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835"/>
              <w:gridCol w:w="3241"/>
            </w:tblGrid>
            <w:tr w:rsidR="0016189D" w:rsidRPr="00E20248" w14:paraId="59E037D2" w14:textId="77777777" w:rsidTr="007A437E">
              <w:tc>
                <w:tcPr>
                  <w:tcW w:w="8297" w:type="dxa"/>
                  <w:gridSpan w:val="2"/>
                  <w:shd w:val="clear" w:color="auto" w:fill="D0CECE" w:themeFill="background2" w:themeFillShade="E6"/>
                </w:tcPr>
                <w:p w14:paraId="0A669584" w14:textId="77777777" w:rsidR="0016189D" w:rsidRPr="00E20248" w:rsidRDefault="0016189D" w:rsidP="0016189D">
                  <w:pPr>
                    <w:jc w:val="center"/>
                    <w:rPr>
                      <w:b/>
                      <w:bCs/>
                    </w:rPr>
                  </w:pPr>
                  <w:r w:rsidRPr="00E20248">
                    <w:rPr>
                      <w:b/>
                      <w:bCs/>
                    </w:rPr>
                    <w:t>Monthly outgoings</w:t>
                  </w:r>
                  <w:r w:rsidR="00EE2169" w:rsidRPr="00E20248">
                    <w:rPr>
                      <w:b/>
                      <w:bCs/>
                    </w:rPr>
                    <w:t xml:space="preserve"> – Section A</w:t>
                  </w:r>
                </w:p>
                <w:p w14:paraId="1C829D7B" w14:textId="77777777" w:rsidR="00EE2169" w:rsidRPr="00E20248" w:rsidRDefault="00EE2169" w:rsidP="0016189D">
                  <w:pPr>
                    <w:jc w:val="center"/>
                  </w:pPr>
                  <w:r w:rsidRPr="00E20248">
                    <w:t>(</w:t>
                  </w:r>
                  <w:proofErr w:type="gramStart"/>
                  <w:r w:rsidRPr="00E20248">
                    <w:t>if</w:t>
                  </w:r>
                  <w:proofErr w:type="gramEnd"/>
                  <w:r w:rsidRPr="00E20248">
                    <w:t xml:space="preserve"> you are a university student and your outgoings are one payment covering a selection of the list below, please complete section B)</w:t>
                  </w:r>
                </w:p>
              </w:tc>
            </w:tr>
            <w:tr w:rsidR="0016189D" w:rsidRPr="00E20248" w14:paraId="65720DAB" w14:textId="77777777" w:rsidTr="007A437E">
              <w:tc>
                <w:tcPr>
                  <w:tcW w:w="4957" w:type="dxa"/>
                </w:tcPr>
                <w:p w14:paraId="09CA5FB7" w14:textId="77777777" w:rsidR="0016189D" w:rsidRPr="00E20248" w:rsidRDefault="0016189D" w:rsidP="0016189D">
                  <w:r w:rsidRPr="00E20248">
                    <w:t>Rent</w:t>
                  </w:r>
                </w:p>
              </w:tc>
              <w:tc>
                <w:tcPr>
                  <w:tcW w:w="3340" w:type="dxa"/>
                </w:tcPr>
                <w:p w14:paraId="33C69C97" w14:textId="77777777" w:rsidR="0016189D" w:rsidRPr="00E20248" w:rsidRDefault="0016189D" w:rsidP="0016189D">
                  <w:r w:rsidRPr="00E20248">
                    <w:t>£</w:t>
                  </w:r>
                  <w:r w:rsidR="00421679">
                    <w:t xml:space="preserve"> </w:t>
                  </w:r>
                </w:p>
              </w:tc>
            </w:tr>
            <w:tr w:rsidR="0016189D" w:rsidRPr="00E20248" w14:paraId="6EC8695A" w14:textId="77777777" w:rsidTr="007A437E">
              <w:tc>
                <w:tcPr>
                  <w:tcW w:w="4957" w:type="dxa"/>
                </w:tcPr>
                <w:p w14:paraId="63833787" w14:textId="77777777" w:rsidR="0016189D" w:rsidRPr="00E20248" w:rsidRDefault="0016189D" w:rsidP="0016189D">
                  <w:r w:rsidRPr="00E20248">
                    <w:t>Gas</w:t>
                  </w:r>
                </w:p>
              </w:tc>
              <w:tc>
                <w:tcPr>
                  <w:tcW w:w="3340" w:type="dxa"/>
                </w:tcPr>
                <w:p w14:paraId="3BF63127" w14:textId="77777777" w:rsidR="0016189D" w:rsidRPr="00E20248" w:rsidRDefault="0016189D" w:rsidP="0016189D">
                  <w:r w:rsidRPr="00E20248">
                    <w:t>£</w:t>
                  </w:r>
                </w:p>
              </w:tc>
            </w:tr>
            <w:tr w:rsidR="0016189D" w:rsidRPr="00E20248" w14:paraId="30D39BE9" w14:textId="77777777" w:rsidTr="007A437E">
              <w:tc>
                <w:tcPr>
                  <w:tcW w:w="4957" w:type="dxa"/>
                </w:tcPr>
                <w:p w14:paraId="197E86C7" w14:textId="77777777" w:rsidR="0016189D" w:rsidRPr="00E20248" w:rsidRDefault="0016189D" w:rsidP="0016189D">
                  <w:r w:rsidRPr="00E20248">
                    <w:t>Electric</w:t>
                  </w:r>
                </w:p>
              </w:tc>
              <w:tc>
                <w:tcPr>
                  <w:tcW w:w="3340" w:type="dxa"/>
                </w:tcPr>
                <w:p w14:paraId="2605351F" w14:textId="77777777" w:rsidR="0016189D" w:rsidRPr="00E20248" w:rsidRDefault="0016189D" w:rsidP="0016189D">
                  <w:r w:rsidRPr="00E20248">
                    <w:t>£</w:t>
                  </w:r>
                </w:p>
              </w:tc>
            </w:tr>
            <w:tr w:rsidR="0016189D" w:rsidRPr="00E20248" w14:paraId="0CD6FA2D" w14:textId="77777777" w:rsidTr="007A437E">
              <w:tc>
                <w:tcPr>
                  <w:tcW w:w="4957" w:type="dxa"/>
                </w:tcPr>
                <w:p w14:paraId="41111595" w14:textId="77777777" w:rsidR="0016189D" w:rsidRPr="00E20248" w:rsidRDefault="0016189D" w:rsidP="0016189D">
                  <w:r w:rsidRPr="00E20248">
                    <w:t>Council Tax</w:t>
                  </w:r>
                </w:p>
              </w:tc>
              <w:tc>
                <w:tcPr>
                  <w:tcW w:w="3340" w:type="dxa"/>
                </w:tcPr>
                <w:p w14:paraId="4775CA19" w14:textId="77777777" w:rsidR="0016189D" w:rsidRPr="00E20248" w:rsidRDefault="0016189D" w:rsidP="0016189D">
                  <w:r w:rsidRPr="00E20248">
                    <w:t>£</w:t>
                  </w:r>
                </w:p>
              </w:tc>
            </w:tr>
            <w:tr w:rsidR="0016189D" w:rsidRPr="00E20248" w14:paraId="49F1602E" w14:textId="77777777" w:rsidTr="007A437E">
              <w:tc>
                <w:tcPr>
                  <w:tcW w:w="4957" w:type="dxa"/>
                </w:tcPr>
                <w:p w14:paraId="2E4842B3" w14:textId="77777777" w:rsidR="0016189D" w:rsidRPr="00E20248" w:rsidRDefault="0016189D" w:rsidP="0016189D">
                  <w:r w:rsidRPr="00E20248">
                    <w:t>Water</w:t>
                  </w:r>
                </w:p>
              </w:tc>
              <w:tc>
                <w:tcPr>
                  <w:tcW w:w="3340" w:type="dxa"/>
                </w:tcPr>
                <w:p w14:paraId="2533A944" w14:textId="77777777" w:rsidR="0016189D" w:rsidRPr="00E20248" w:rsidRDefault="0016189D" w:rsidP="0016189D">
                  <w:r w:rsidRPr="00E20248">
                    <w:t>£</w:t>
                  </w:r>
                  <w:r w:rsidR="00421679">
                    <w:t xml:space="preserve"> </w:t>
                  </w:r>
                </w:p>
              </w:tc>
            </w:tr>
            <w:tr w:rsidR="0016189D" w:rsidRPr="00E20248" w14:paraId="367DC7C0" w14:textId="77777777" w:rsidTr="007A437E">
              <w:tc>
                <w:tcPr>
                  <w:tcW w:w="4957" w:type="dxa"/>
                </w:tcPr>
                <w:p w14:paraId="4C03B3AE" w14:textId="77777777" w:rsidR="0016189D" w:rsidRPr="00E20248" w:rsidRDefault="0016189D" w:rsidP="0016189D">
                  <w:r w:rsidRPr="00E20248">
                    <w:t>TV Licence</w:t>
                  </w:r>
                </w:p>
              </w:tc>
              <w:tc>
                <w:tcPr>
                  <w:tcW w:w="3340" w:type="dxa"/>
                </w:tcPr>
                <w:p w14:paraId="4510F46D" w14:textId="77777777" w:rsidR="0016189D" w:rsidRPr="00E20248" w:rsidRDefault="0016189D" w:rsidP="0016189D">
                  <w:r w:rsidRPr="00E20248">
                    <w:t>£</w:t>
                  </w:r>
                  <w:r w:rsidR="00421679">
                    <w:t xml:space="preserve"> </w:t>
                  </w:r>
                </w:p>
              </w:tc>
            </w:tr>
            <w:tr w:rsidR="0016189D" w:rsidRPr="00E20248" w14:paraId="36A0FD28" w14:textId="77777777" w:rsidTr="007A437E">
              <w:tc>
                <w:tcPr>
                  <w:tcW w:w="4957" w:type="dxa"/>
                </w:tcPr>
                <w:p w14:paraId="1264D58A" w14:textId="77777777" w:rsidR="0016189D" w:rsidRPr="00E20248" w:rsidRDefault="0016189D" w:rsidP="0016189D">
                  <w:r w:rsidRPr="00E20248">
                    <w:t>Food</w:t>
                  </w:r>
                </w:p>
              </w:tc>
              <w:tc>
                <w:tcPr>
                  <w:tcW w:w="3340" w:type="dxa"/>
                </w:tcPr>
                <w:p w14:paraId="4160B8DE" w14:textId="77777777" w:rsidR="0016189D" w:rsidRPr="00E20248" w:rsidRDefault="0016189D" w:rsidP="0016189D">
                  <w:r w:rsidRPr="00E20248">
                    <w:t>£</w:t>
                  </w:r>
                  <w:r w:rsidR="00421679">
                    <w:t xml:space="preserve"> </w:t>
                  </w:r>
                </w:p>
              </w:tc>
            </w:tr>
            <w:tr w:rsidR="0016189D" w:rsidRPr="00E20248" w14:paraId="52729616" w14:textId="77777777" w:rsidTr="007A437E">
              <w:tc>
                <w:tcPr>
                  <w:tcW w:w="4957" w:type="dxa"/>
                </w:tcPr>
                <w:p w14:paraId="591CBF92" w14:textId="77777777" w:rsidR="0016189D" w:rsidRPr="00E20248" w:rsidRDefault="0016189D" w:rsidP="0016189D">
                  <w:r w:rsidRPr="00E20248">
                    <w:t>Alcohol</w:t>
                  </w:r>
                </w:p>
              </w:tc>
              <w:tc>
                <w:tcPr>
                  <w:tcW w:w="3340" w:type="dxa"/>
                </w:tcPr>
                <w:p w14:paraId="3EEE2E4A" w14:textId="77777777" w:rsidR="0016189D" w:rsidRPr="00E20248" w:rsidRDefault="0016189D" w:rsidP="0016189D">
                  <w:r w:rsidRPr="00E20248">
                    <w:t>£</w:t>
                  </w:r>
                  <w:r w:rsidR="00421679">
                    <w:t xml:space="preserve"> </w:t>
                  </w:r>
                </w:p>
              </w:tc>
            </w:tr>
            <w:tr w:rsidR="0016189D" w:rsidRPr="00E20248" w14:paraId="3EF87833" w14:textId="77777777" w:rsidTr="007A437E">
              <w:tc>
                <w:tcPr>
                  <w:tcW w:w="4957" w:type="dxa"/>
                </w:tcPr>
                <w:p w14:paraId="10F4B598" w14:textId="77777777" w:rsidR="0016189D" w:rsidRPr="00E20248" w:rsidRDefault="0016189D" w:rsidP="0016189D">
                  <w:r w:rsidRPr="00E20248">
                    <w:t>Tobacco</w:t>
                  </w:r>
                </w:p>
              </w:tc>
              <w:tc>
                <w:tcPr>
                  <w:tcW w:w="3340" w:type="dxa"/>
                </w:tcPr>
                <w:p w14:paraId="16E73567" w14:textId="77777777" w:rsidR="0016189D" w:rsidRPr="00E20248" w:rsidRDefault="0016189D" w:rsidP="0016189D">
                  <w:r w:rsidRPr="00E20248">
                    <w:t>£</w:t>
                  </w:r>
                  <w:r w:rsidR="00421679">
                    <w:t xml:space="preserve"> </w:t>
                  </w:r>
                </w:p>
              </w:tc>
            </w:tr>
            <w:tr w:rsidR="0016189D" w:rsidRPr="00E20248" w14:paraId="2E99FE06" w14:textId="77777777" w:rsidTr="007A437E">
              <w:tc>
                <w:tcPr>
                  <w:tcW w:w="4957" w:type="dxa"/>
                </w:tcPr>
                <w:p w14:paraId="5D2816D1" w14:textId="77777777" w:rsidR="0016189D" w:rsidRPr="00E20248" w:rsidRDefault="0016189D" w:rsidP="0016189D">
                  <w:r w:rsidRPr="00E20248">
                    <w:t>Going ‘out’</w:t>
                  </w:r>
                </w:p>
              </w:tc>
              <w:tc>
                <w:tcPr>
                  <w:tcW w:w="3340" w:type="dxa"/>
                </w:tcPr>
                <w:p w14:paraId="6600250B" w14:textId="77777777" w:rsidR="0016189D" w:rsidRPr="00E20248" w:rsidRDefault="001238B2" w:rsidP="0016189D">
                  <w:r w:rsidRPr="00E20248">
                    <w:t>£</w:t>
                  </w:r>
                  <w:r w:rsidR="00421679">
                    <w:t xml:space="preserve"> </w:t>
                  </w:r>
                </w:p>
              </w:tc>
            </w:tr>
            <w:tr w:rsidR="0016189D" w:rsidRPr="00E20248" w14:paraId="502F4377" w14:textId="77777777" w:rsidTr="007A437E">
              <w:tc>
                <w:tcPr>
                  <w:tcW w:w="4957" w:type="dxa"/>
                </w:tcPr>
                <w:p w14:paraId="64B2FCA7" w14:textId="77777777" w:rsidR="0016189D" w:rsidRPr="00E20248" w:rsidRDefault="0016189D" w:rsidP="0016189D">
                  <w:r w:rsidRPr="00E20248">
                    <w:t>Clothes</w:t>
                  </w:r>
                  <w:r w:rsidR="001238B2" w:rsidRPr="00E20248">
                    <w:t>, Make-up, Washing products and other</w:t>
                  </w:r>
                </w:p>
              </w:tc>
              <w:tc>
                <w:tcPr>
                  <w:tcW w:w="3340" w:type="dxa"/>
                </w:tcPr>
                <w:p w14:paraId="41936FA7" w14:textId="77777777" w:rsidR="0016189D" w:rsidRPr="00E20248" w:rsidRDefault="001238B2" w:rsidP="0016189D">
                  <w:r w:rsidRPr="00E20248">
                    <w:t>£</w:t>
                  </w:r>
                </w:p>
              </w:tc>
            </w:tr>
            <w:tr w:rsidR="0016189D" w:rsidRPr="00E20248" w14:paraId="11FB8855" w14:textId="77777777" w:rsidTr="007A437E">
              <w:tc>
                <w:tcPr>
                  <w:tcW w:w="4957" w:type="dxa"/>
                </w:tcPr>
                <w:p w14:paraId="403C185A" w14:textId="77777777" w:rsidR="0016189D" w:rsidRPr="00E20248" w:rsidRDefault="001238B2" w:rsidP="0016189D">
                  <w:r w:rsidRPr="00E20248">
                    <w:t>Hobbies</w:t>
                  </w:r>
                </w:p>
              </w:tc>
              <w:tc>
                <w:tcPr>
                  <w:tcW w:w="3340" w:type="dxa"/>
                </w:tcPr>
                <w:p w14:paraId="5C7F12A7" w14:textId="77777777" w:rsidR="0016189D" w:rsidRPr="00E20248" w:rsidRDefault="006D238F" w:rsidP="0016189D">
                  <w:r>
                    <w:t>£</w:t>
                  </w:r>
                </w:p>
              </w:tc>
            </w:tr>
            <w:tr w:rsidR="0016189D" w:rsidRPr="00E20248" w14:paraId="1D1690EB" w14:textId="77777777" w:rsidTr="007A437E">
              <w:tc>
                <w:tcPr>
                  <w:tcW w:w="4957" w:type="dxa"/>
                </w:tcPr>
                <w:p w14:paraId="79A9DB6C" w14:textId="77777777" w:rsidR="0016189D" w:rsidRPr="00E20248" w:rsidRDefault="001238B2" w:rsidP="0016189D">
                  <w:r w:rsidRPr="00E20248">
                    <w:t>Cleaning products</w:t>
                  </w:r>
                </w:p>
              </w:tc>
              <w:tc>
                <w:tcPr>
                  <w:tcW w:w="3340" w:type="dxa"/>
                </w:tcPr>
                <w:p w14:paraId="0453C76F" w14:textId="77777777" w:rsidR="0016189D" w:rsidRPr="00E20248" w:rsidRDefault="001238B2" w:rsidP="0016189D">
                  <w:r w:rsidRPr="00E20248">
                    <w:t>£</w:t>
                  </w:r>
                </w:p>
              </w:tc>
            </w:tr>
            <w:tr w:rsidR="0016189D" w:rsidRPr="00E20248" w14:paraId="7F031C9D" w14:textId="77777777" w:rsidTr="007A437E">
              <w:tc>
                <w:tcPr>
                  <w:tcW w:w="4957" w:type="dxa"/>
                </w:tcPr>
                <w:p w14:paraId="05C24591" w14:textId="77777777" w:rsidR="0016189D" w:rsidRPr="00E20248" w:rsidRDefault="001238B2" w:rsidP="0016189D">
                  <w:r w:rsidRPr="00E20248">
                    <w:t>Travel</w:t>
                  </w:r>
                </w:p>
              </w:tc>
              <w:tc>
                <w:tcPr>
                  <w:tcW w:w="3340" w:type="dxa"/>
                </w:tcPr>
                <w:p w14:paraId="08F37604" w14:textId="77777777" w:rsidR="0016189D" w:rsidRPr="00E20248" w:rsidRDefault="001238B2" w:rsidP="0016189D">
                  <w:r w:rsidRPr="00E20248">
                    <w:t>£</w:t>
                  </w:r>
                </w:p>
              </w:tc>
            </w:tr>
            <w:tr w:rsidR="0016189D" w:rsidRPr="00E20248" w14:paraId="5F040B64" w14:textId="77777777" w:rsidTr="007A437E">
              <w:tc>
                <w:tcPr>
                  <w:tcW w:w="4957" w:type="dxa"/>
                </w:tcPr>
                <w:p w14:paraId="356DB6D6" w14:textId="77777777" w:rsidR="0016189D" w:rsidRPr="00E20248" w:rsidRDefault="001238B2" w:rsidP="0016189D">
                  <w:r w:rsidRPr="00E20248">
                    <w:t>Phone</w:t>
                  </w:r>
                </w:p>
              </w:tc>
              <w:tc>
                <w:tcPr>
                  <w:tcW w:w="3340" w:type="dxa"/>
                </w:tcPr>
                <w:p w14:paraId="4D0BF6B3" w14:textId="77777777" w:rsidR="001238B2" w:rsidRPr="00E20248" w:rsidRDefault="001238B2" w:rsidP="0016189D">
                  <w:r w:rsidRPr="00E20248">
                    <w:t>£</w:t>
                  </w:r>
                </w:p>
              </w:tc>
            </w:tr>
            <w:tr w:rsidR="001238B2" w:rsidRPr="00E20248" w14:paraId="4DCF135B" w14:textId="77777777" w:rsidTr="007A437E">
              <w:tc>
                <w:tcPr>
                  <w:tcW w:w="4957" w:type="dxa"/>
                </w:tcPr>
                <w:p w14:paraId="3935D76A" w14:textId="77777777" w:rsidR="001238B2" w:rsidRPr="00E20248" w:rsidRDefault="001238B2" w:rsidP="0016189D">
                  <w:r w:rsidRPr="00E20248">
                    <w:t>Internet</w:t>
                  </w:r>
                </w:p>
              </w:tc>
              <w:tc>
                <w:tcPr>
                  <w:tcW w:w="3340" w:type="dxa"/>
                </w:tcPr>
                <w:p w14:paraId="6195E069" w14:textId="77777777" w:rsidR="001238B2" w:rsidRPr="00E20248" w:rsidRDefault="001238B2" w:rsidP="0016189D">
                  <w:r w:rsidRPr="00E20248">
                    <w:t>£</w:t>
                  </w:r>
                  <w:r w:rsidR="00D50628">
                    <w:t xml:space="preserve"> </w:t>
                  </w:r>
                </w:p>
              </w:tc>
            </w:tr>
            <w:tr w:rsidR="001238B2" w:rsidRPr="00E20248" w14:paraId="26F3B902" w14:textId="77777777" w:rsidTr="007A437E">
              <w:tc>
                <w:tcPr>
                  <w:tcW w:w="4957" w:type="dxa"/>
                </w:tcPr>
                <w:p w14:paraId="1C266387" w14:textId="77777777" w:rsidR="001238B2" w:rsidRPr="00E20248" w:rsidRDefault="001238B2" w:rsidP="0016189D">
                  <w:r w:rsidRPr="00E20248">
                    <w:lastRenderedPageBreak/>
                    <w:t>Education</w:t>
                  </w:r>
                </w:p>
              </w:tc>
              <w:tc>
                <w:tcPr>
                  <w:tcW w:w="3340" w:type="dxa"/>
                </w:tcPr>
                <w:p w14:paraId="07C4E0E0" w14:textId="77777777" w:rsidR="001238B2" w:rsidRPr="00E20248" w:rsidRDefault="001238B2" w:rsidP="0016189D">
                  <w:r w:rsidRPr="00E20248">
                    <w:t>£</w:t>
                  </w:r>
                </w:p>
              </w:tc>
            </w:tr>
            <w:tr w:rsidR="001238B2" w:rsidRPr="00E20248" w14:paraId="00980A8E" w14:textId="77777777" w:rsidTr="007A437E">
              <w:tc>
                <w:tcPr>
                  <w:tcW w:w="4957" w:type="dxa"/>
                </w:tcPr>
                <w:p w14:paraId="6F0D4E13" w14:textId="77777777" w:rsidR="001238B2" w:rsidRPr="00E20248" w:rsidRDefault="001238B2" w:rsidP="0016189D">
                  <w:pPr>
                    <w:rPr>
                      <w:i/>
                    </w:rPr>
                  </w:pPr>
                  <w:r w:rsidRPr="00E20248">
                    <w:t xml:space="preserve">Other, </w:t>
                  </w:r>
                  <w:r w:rsidRPr="00E20248">
                    <w:rPr>
                      <w:i/>
                    </w:rPr>
                    <w:t>please specify</w:t>
                  </w:r>
                </w:p>
              </w:tc>
              <w:tc>
                <w:tcPr>
                  <w:tcW w:w="3340" w:type="dxa"/>
                </w:tcPr>
                <w:p w14:paraId="6C7932A0" w14:textId="77777777" w:rsidR="001238B2" w:rsidRPr="00E20248" w:rsidRDefault="001238B2" w:rsidP="0016189D">
                  <w:r w:rsidRPr="00E20248">
                    <w:t>£</w:t>
                  </w:r>
                </w:p>
              </w:tc>
            </w:tr>
            <w:tr w:rsidR="001238B2" w:rsidRPr="00E20248" w14:paraId="167E40D9" w14:textId="77777777" w:rsidTr="007A437E">
              <w:tc>
                <w:tcPr>
                  <w:tcW w:w="4957" w:type="dxa"/>
                </w:tcPr>
                <w:p w14:paraId="63D9A8C0" w14:textId="77777777" w:rsidR="001238B2" w:rsidRPr="00E20248" w:rsidRDefault="001238B2" w:rsidP="0016189D">
                  <w:pPr>
                    <w:rPr>
                      <w:i/>
                    </w:rPr>
                  </w:pPr>
                  <w:r w:rsidRPr="00E20248">
                    <w:t xml:space="preserve">Other, </w:t>
                  </w:r>
                  <w:r w:rsidRPr="00E20248">
                    <w:rPr>
                      <w:i/>
                    </w:rPr>
                    <w:t xml:space="preserve">please </w:t>
                  </w:r>
                  <w:proofErr w:type="spellStart"/>
                  <w:r w:rsidRPr="00E20248">
                    <w:rPr>
                      <w:i/>
                    </w:rPr>
                    <w:t>speficy</w:t>
                  </w:r>
                  <w:proofErr w:type="spellEnd"/>
                </w:p>
              </w:tc>
              <w:tc>
                <w:tcPr>
                  <w:tcW w:w="3340" w:type="dxa"/>
                </w:tcPr>
                <w:p w14:paraId="302BAC50" w14:textId="77777777" w:rsidR="001238B2" w:rsidRPr="00E20248" w:rsidRDefault="001238B2" w:rsidP="0016189D">
                  <w:r w:rsidRPr="00E20248">
                    <w:t>£</w:t>
                  </w:r>
                </w:p>
              </w:tc>
            </w:tr>
            <w:tr w:rsidR="001238B2" w:rsidRPr="00E20248" w14:paraId="04F6D140" w14:textId="77777777" w:rsidTr="007A437E">
              <w:tc>
                <w:tcPr>
                  <w:tcW w:w="4957" w:type="dxa"/>
                </w:tcPr>
                <w:p w14:paraId="048A78C3" w14:textId="77777777" w:rsidR="001238B2" w:rsidRPr="00E20248" w:rsidRDefault="001238B2" w:rsidP="0016189D">
                  <w:pPr>
                    <w:rPr>
                      <w:b/>
                    </w:rPr>
                  </w:pPr>
                  <w:r w:rsidRPr="00E20248">
                    <w:rPr>
                      <w:b/>
                    </w:rPr>
                    <w:t>Total</w:t>
                  </w:r>
                </w:p>
              </w:tc>
              <w:tc>
                <w:tcPr>
                  <w:tcW w:w="3340" w:type="dxa"/>
                </w:tcPr>
                <w:p w14:paraId="4F477F98" w14:textId="77777777" w:rsidR="001238B2" w:rsidRPr="00E20248" w:rsidRDefault="001238B2" w:rsidP="0016189D">
                  <w:pPr>
                    <w:rPr>
                      <w:b/>
                    </w:rPr>
                  </w:pPr>
                  <w:r w:rsidRPr="00E20248">
                    <w:rPr>
                      <w:b/>
                    </w:rPr>
                    <w:t>£</w:t>
                  </w:r>
                </w:p>
              </w:tc>
            </w:tr>
            <w:tr w:rsidR="00EE2169" w:rsidRPr="00E20248" w14:paraId="48FEEB94" w14:textId="77777777" w:rsidTr="007A437E">
              <w:tc>
                <w:tcPr>
                  <w:tcW w:w="4957" w:type="dxa"/>
                </w:tcPr>
                <w:p w14:paraId="0BC62E5D" w14:textId="77777777" w:rsidR="00EE2169" w:rsidRPr="00E20248" w:rsidRDefault="00EE2169" w:rsidP="0016189D">
                  <w:pPr>
                    <w:rPr>
                      <w:b/>
                    </w:rPr>
                  </w:pPr>
                </w:p>
              </w:tc>
              <w:tc>
                <w:tcPr>
                  <w:tcW w:w="3340" w:type="dxa"/>
                </w:tcPr>
                <w:p w14:paraId="4CED5C68" w14:textId="77777777" w:rsidR="00EE2169" w:rsidRPr="00E20248" w:rsidRDefault="00EE2169" w:rsidP="0016189D">
                  <w:pPr>
                    <w:rPr>
                      <w:b/>
                    </w:rPr>
                  </w:pPr>
                </w:p>
              </w:tc>
            </w:tr>
          </w:tbl>
          <w:p w14:paraId="76A078E2" w14:textId="77777777" w:rsidR="0016189D" w:rsidRPr="00E20248" w:rsidRDefault="0016189D" w:rsidP="00C91772"/>
        </w:tc>
      </w:tr>
      <w:tr w:rsidR="00EE2169" w:rsidRPr="00E20248" w14:paraId="54EB656A" w14:textId="77777777" w:rsidTr="001238B2">
        <w:trPr>
          <w:trHeight w:val="1497"/>
        </w:trPr>
        <w:tc>
          <w:tcPr>
            <w:tcW w:w="8528" w:type="dxa"/>
          </w:tcPr>
          <w:p w14:paraId="1547790C" w14:textId="77777777" w:rsidR="00EE2169" w:rsidRPr="00E20248" w:rsidRDefault="00EE2169" w:rsidP="00E20248">
            <w:pPr>
              <w:jc w:val="center"/>
              <w:rPr>
                <w:b/>
                <w:bCs/>
              </w:rPr>
            </w:pPr>
            <w:r w:rsidRPr="00E20248">
              <w:rPr>
                <w:b/>
                <w:bCs/>
                <w:highlight w:val="lightGray"/>
              </w:rPr>
              <w:lastRenderedPageBreak/>
              <w:t xml:space="preserve">Section B – </w:t>
            </w:r>
            <w:r w:rsidRPr="00CA1207">
              <w:rPr>
                <w:b/>
                <w:bCs/>
                <w:highlight w:val="yellow"/>
              </w:rPr>
              <w:t>only complete</w:t>
            </w:r>
            <w:r w:rsidR="00CA1207">
              <w:rPr>
                <w:b/>
                <w:bCs/>
                <w:highlight w:val="yellow"/>
              </w:rPr>
              <w:t xml:space="preserve"> highlighted section</w:t>
            </w:r>
            <w:r w:rsidRPr="00CA1207">
              <w:rPr>
                <w:b/>
                <w:bCs/>
                <w:highlight w:val="yellow"/>
              </w:rPr>
              <w:t xml:space="preserve"> if you are a university student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845"/>
              <w:gridCol w:w="3231"/>
            </w:tblGrid>
            <w:tr w:rsidR="00EE2169" w:rsidRPr="00E20248" w14:paraId="0261EB17" w14:textId="77777777" w:rsidTr="00EE2169">
              <w:tc>
                <w:tcPr>
                  <w:tcW w:w="4957" w:type="dxa"/>
                </w:tcPr>
                <w:p w14:paraId="71FB85D7" w14:textId="77777777" w:rsidR="00EE2169" w:rsidRDefault="00EE2169" w:rsidP="00C91772">
                  <w:r w:rsidRPr="00CA1207">
                    <w:rPr>
                      <w:highlight w:val="yellow"/>
                    </w:rPr>
                    <w:t>University accommodation costs per month</w:t>
                  </w:r>
                  <w:r w:rsidR="005850B8" w:rsidRPr="00CA1207">
                    <w:rPr>
                      <w:highlight w:val="yellow"/>
                    </w:rPr>
                    <w:t xml:space="preserve"> (please list what this includes </w:t>
                  </w:r>
                  <w:proofErr w:type="spellStart"/>
                  <w:r w:rsidR="005850B8" w:rsidRPr="00CA1207">
                    <w:rPr>
                      <w:highlight w:val="yellow"/>
                    </w:rPr>
                    <w:t>e.g</w:t>
                  </w:r>
                  <w:proofErr w:type="spellEnd"/>
                  <w:r w:rsidR="005850B8" w:rsidRPr="00CA1207">
                    <w:rPr>
                      <w:highlight w:val="yellow"/>
                    </w:rPr>
                    <w:t xml:space="preserve"> gas, electric, water)</w:t>
                  </w:r>
                </w:p>
                <w:p w14:paraId="594A8A0E" w14:textId="77777777" w:rsidR="00E20248" w:rsidRDefault="00E20248" w:rsidP="00C91772"/>
                <w:p w14:paraId="1B9F2C28" w14:textId="77777777" w:rsidR="00E20248" w:rsidRPr="00E20248" w:rsidRDefault="00E20248" w:rsidP="00C91772"/>
                <w:p w14:paraId="446DB1AE" w14:textId="77777777" w:rsidR="005850B8" w:rsidRPr="00E20248" w:rsidRDefault="005850B8" w:rsidP="00C91772"/>
              </w:tc>
              <w:tc>
                <w:tcPr>
                  <w:tcW w:w="3340" w:type="dxa"/>
                </w:tcPr>
                <w:p w14:paraId="3F462E10" w14:textId="77777777" w:rsidR="00EE2169" w:rsidRPr="00E20248" w:rsidRDefault="00EE2169" w:rsidP="00C91772">
                  <w:r w:rsidRPr="00E20248">
                    <w:t>£</w:t>
                  </w:r>
                  <w:r w:rsidR="00973510">
                    <w:t xml:space="preserve"> </w:t>
                  </w:r>
                </w:p>
              </w:tc>
            </w:tr>
          </w:tbl>
          <w:p w14:paraId="01848B94" w14:textId="77777777" w:rsidR="00EE2169" w:rsidRPr="00E20248" w:rsidRDefault="00EE2169" w:rsidP="00C91772"/>
        </w:tc>
      </w:tr>
      <w:tr w:rsidR="001238B2" w:rsidRPr="00E20248" w14:paraId="77DDCBE2" w14:textId="77777777" w:rsidTr="005850B8">
        <w:trPr>
          <w:trHeight w:val="983"/>
        </w:trPr>
        <w:tc>
          <w:tcPr>
            <w:tcW w:w="8528" w:type="dxa"/>
          </w:tcPr>
          <w:p w14:paraId="659E6A44" w14:textId="77777777" w:rsidR="001238B2" w:rsidRPr="00E20248" w:rsidRDefault="001238B2" w:rsidP="00C91772">
            <w:r w:rsidRPr="00E20248">
              <w:t>Have you found a property?</w:t>
            </w:r>
          </w:p>
          <w:p w14:paraId="095FACD7" w14:textId="77777777" w:rsidR="001238B2" w:rsidRPr="00E20248" w:rsidRDefault="005850B8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6845AAC" wp14:editId="7E97594A">
                      <wp:simplePos x="0" y="0"/>
                      <wp:positionH relativeFrom="column">
                        <wp:posOffset>1150636</wp:posOffset>
                      </wp:positionH>
                      <wp:positionV relativeFrom="paragraph">
                        <wp:posOffset>192405</wp:posOffset>
                      </wp:positionV>
                      <wp:extent cx="171450" cy="161925"/>
                      <wp:effectExtent l="0" t="0" r="19050" b="28575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201BB5" id="Rectangle 15" o:spid="_x0000_s1026" style="position:absolute;margin-left:90.6pt;margin-top:15.15pt;width:13.5pt;height:12.7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" filled="f" strokecolor="black [3213]" strokeweight="1pt"/>
                  </w:pict>
                </mc:Fallback>
              </mc:AlternateContent>
            </w:r>
            <w:r w:rsidR="001238B2"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F495FCD" wp14:editId="0CECEEF4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169545</wp:posOffset>
                      </wp:positionV>
                      <wp:extent cx="171450" cy="161925"/>
                      <wp:effectExtent l="0" t="0" r="19050" b="28575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27BDBC" id="Rectangle 14" o:spid="_x0000_s1026" style="position:absolute;margin-left:-.1pt;margin-top:13.35pt;width:13.5pt;height:12.7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" filled="f" strokecolor="black [3213]" strokeweight="1pt"/>
                  </w:pict>
                </mc:Fallback>
              </mc:AlternateContent>
            </w:r>
          </w:p>
          <w:p w14:paraId="36766A6E" w14:textId="77777777" w:rsidR="001238B2" w:rsidRPr="00E20248" w:rsidRDefault="001238B2" w:rsidP="00C91772">
            <w:r w:rsidRPr="00E20248">
              <w:t xml:space="preserve">      </w:t>
            </w:r>
            <w:r w:rsidRPr="00E95C15">
              <w:t>Ye</w:t>
            </w:r>
            <w:r w:rsidR="005850B8" w:rsidRPr="00E95C15">
              <w:t xml:space="preserve">s  </w:t>
            </w:r>
            <w:r w:rsidR="005850B8" w:rsidRPr="00E20248">
              <w:t xml:space="preserve">                   </w:t>
            </w:r>
            <w:r w:rsidRPr="00E20248">
              <w:t>No</w:t>
            </w:r>
          </w:p>
        </w:tc>
      </w:tr>
      <w:tr w:rsidR="001238B2" w:rsidRPr="00E20248" w14:paraId="6BAEAA3C" w14:textId="77777777" w:rsidTr="005850B8">
        <w:trPr>
          <w:trHeight w:val="1266"/>
        </w:trPr>
        <w:tc>
          <w:tcPr>
            <w:tcW w:w="8528" w:type="dxa"/>
          </w:tcPr>
          <w:p w14:paraId="12E399B6" w14:textId="77777777" w:rsidR="001238B2" w:rsidRPr="00E20248" w:rsidRDefault="001238B2" w:rsidP="00C91772">
            <w:pPr>
              <w:rPr>
                <w:i/>
              </w:rPr>
            </w:pPr>
            <w:r w:rsidRPr="00E20248">
              <w:t xml:space="preserve">If you have said no, do you know which area/s you may want to live in, if so, </w:t>
            </w:r>
            <w:r w:rsidRPr="00E20248">
              <w:rPr>
                <w:i/>
              </w:rPr>
              <w:t>please specify:</w:t>
            </w:r>
          </w:p>
          <w:p w14:paraId="408C914A" w14:textId="77777777" w:rsidR="001238B2" w:rsidRPr="00852692" w:rsidRDefault="001238B2" w:rsidP="00C91772">
            <w:pPr>
              <w:rPr>
                <w:color w:val="FF0000"/>
              </w:rPr>
            </w:pPr>
          </w:p>
        </w:tc>
      </w:tr>
      <w:tr w:rsidR="00E95C15" w:rsidRPr="00E20248" w14:paraId="06560BF2" w14:textId="77777777" w:rsidTr="005850B8">
        <w:trPr>
          <w:trHeight w:val="1266"/>
        </w:trPr>
        <w:tc>
          <w:tcPr>
            <w:tcW w:w="8528" w:type="dxa"/>
          </w:tcPr>
          <w:p w14:paraId="26C59E49" w14:textId="77777777" w:rsidR="00E95C15" w:rsidRPr="00E20248" w:rsidRDefault="00E95C15" w:rsidP="00C91772">
            <w:r>
              <w:t xml:space="preserve">If you have found a property, </w:t>
            </w:r>
            <w:proofErr w:type="gramStart"/>
            <w:r>
              <w:t>what’s</w:t>
            </w:r>
            <w:proofErr w:type="gramEnd"/>
            <w:r>
              <w:t xml:space="preserve"> the address:</w:t>
            </w:r>
          </w:p>
        </w:tc>
      </w:tr>
      <w:tr w:rsidR="001238B2" w:rsidRPr="00E20248" w14:paraId="3497CADB" w14:textId="77777777" w:rsidTr="001238B2">
        <w:trPr>
          <w:trHeight w:val="1830"/>
        </w:trPr>
        <w:tc>
          <w:tcPr>
            <w:tcW w:w="8528" w:type="dxa"/>
          </w:tcPr>
          <w:p w14:paraId="2E1509F3" w14:textId="77777777" w:rsidR="001238B2" w:rsidRDefault="001238B2" w:rsidP="00C91772">
            <w:r w:rsidRPr="00E20248">
              <w:t>Please specify what research have you carried out in relation to local rent costs?</w:t>
            </w:r>
          </w:p>
          <w:p w14:paraId="782B6A3E" w14:textId="77777777" w:rsidR="00D94290" w:rsidRPr="00852692" w:rsidRDefault="00D94290" w:rsidP="00C91772">
            <w:pPr>
              <w:rPr>
                <w:color w:val="FF0000"/>
              </w:rPr>
            </w:pPr>
          </w:p>
        </w:tc>
      </w:tr>
      <w:tr w:rsidR="001238B2" w:rsidRPr="00E20248" w14:paraId="7DF65E4C" w14:textId="77777777" w:rsidTr="004E06A7">
        <w:trPr>
          <w:trHeight w:val="2128"/>
        </w:trPr>
        <w:tc>
          <w:tcPr>
            <w:tcW w:w="8528" w:type="dxa"/>
          </w:tcPr>
          <w:p w14:paraId="3E4DF0A0" w14:textId="77777777" w:rsidR="001238B2" w:rsidRPr="00E20248" w:rsidRDefault="001238B2" w:rsidP="00C91772">
            <w:r w:rsidRPr="00E20248">
              <w:t xml:space="preserve">In how </w:t>
            </w:r>
            <w:proofErr w:type="gramStart"/>
            <w:r w:rsidRPr="00E20248">
              <w:t>do you plan</w:t>
            </w:r>
            <w:proofErr w:type="gramEnd"/>
            <w:r w:rsidRPr="00E20248">
              <w:t xml:space="preserve"> to live:</w:t>
            </w:r>
          </w:p>
          <w:p w14:paraId="4F150563" w14:textId="77777777" w:rsidR="001238B2" w:rsidRPr="00E20248" w:rsidRDefault="004E06A7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97B1F2" wp14:editId="6E9290A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142240</wp:posOffset>
                      </wp:positionV>
                      <wp:extent cx="171450" cy="161925"/>
                      <wp:effectExtent l="0" t="0" r="19050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909F21D" id="Rectangle 16" o:spid="_x0000_s1026" style="position:absolute;margin-left:-.1pt;margin-top:11.2pt;width:13.5pt;height:1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" filled="f" strokecolor="black [3213]" strokeweight="1pt"/>
                  </w:pict>
                </mc:Fallback>
              </mc:AlternateContent>
            </w:r>
          </w:p>
          <w:p w14:paraId="747C89F1" w14:textId="77777777" w:rsidR="001238B2" w:rsidRPr="00E20248" w:rsidRDefault="004E06A7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7C4BE6D" wp14:editId="21CA0808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157480</wp:posOffset>
                      </wp:positionV>
                      <wp:extent cx="171450" cy="161925"/>
                      <wp:effectExtent l="0" t="0" r="19050" b="2857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F0753F" id="Rectangle 17" o:spid="_x0000_s1026" style="position:absolute;margin-left:-.1pt;margin-top:12.4pt;width:13.5pt;height:12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" filled="f" strokecolor="black [3213]" strokeweight="1pt"/>
                  </w:pict>
                </mc:Fallback>
              </mc:AlternateContent>
            </w:r>
            <w:r w:rsidR="001238B2" w:rsidRPr="00E20248">
              <w:t xml:space="preserve">      Alone</w:t>
            </w:r>
          </w:p>
          <w:p w14:paraId="68C4E0BA" w14:textId="77777777" w:rsidR="001238B2" w:rsidRPr="00E20248" w:rsidRDefault="004E06A7" w:rsidP="00C91772"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EA2E9BB" wp14:editId="2AED8812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180340</wp:posOffset>
                      </wp:positionV>
                      <wp:extent cx="171450" cy="161925"/>
                      <wp:effectExtent l="0" t="0" r="19050" b="2857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557467" id="Rectangle 18" o:spid="_x0000_s1026" style="position:absolute;margin-left:-.1pt;margin-top:14.2pt;width:13.5pt;height:12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" filled="f" strokecolor="black [3213]" strokeweight="1pt"/>
                  </w:pict>
                </mc:Fallback>
              </mc:AlternateContent>
            </w:r>
            <w:r w:rsidR="001238B2" w:rsidRPr="00E20248">
              <w:t xml:space="preserve">      In a shared house with friends</w:t>
            </w:r>
          </w:p>
          <w:p w14:paraId="63EE3B46" w14:textId="77777777" w:rsidR="001238B2" w:rsidRPr="00E20248" w:rsidRDefault="001238B2" w:rsidP="00C91772">
            <w:r w:rsidRPr="00E20248">
              <w:t xml:space="preserve">      In a shared house with others</w:t>
            </w:r>
          </w:p>
          <w:p w14:paraId="4564E85C" w14:textId="77777777" w:rsidR="001238B2" w:rsidRPr="00973510" w:rsidRDefault="004E06A7" w:rsidP="00C91772">
            <w:pPr>
              <w:rPr>
                <w:color w:val="FF0000"/>
              </w:rPr>
            </w:pPr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589EBE9" wp14:editId="472C2D86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27940</wp:posOffset>
                      </wp:positionV>
                      <wp:extent cx="171450" cy="161925"/>
                      <wp:effectExtent l="0" t="0" r="19050" b="28575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6A24DC" id="Rectangle 19" o:spid="_x0000_s1026" style="position:absolute;margin-left:-.1pt;margin-top:2.2pt;width:13.5pt;height:12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" filled="f" strokecolor="black [3213]" strokeweight="1pt"/>
                  </w:pict>
                </mc:Fallback>
              </mc:AlternateContent>
            </w:r>
            <w:r w:rsidR="001238B2" w:rsidRPr="00E20248">
              <w:t xml:space="preserve">      </w:t>
            </w:r>
            <w:r w:rsidR="001238B2" w:rsidRPr="006D238F">
              <w:t>In student halls of residence</w:t>
            </w:r>
            <w:r w:rsidR="005850B8" w:rsidRPr="006D238F">
              <w:t xml:space="preserve"> for university study</w:t>
            </w:r>
          </w:p>
          <w:p w14:paraId="4B32FBE5" w14:textId="77777777" w:rsidR="001238B2" w:rsidRPr="00E20248" w:rsidRDefault="004E06A7" w:rsidP="00C91772">
            <w:pPr>
              <w:rPr>
                <w:i/>
              </w:rPr>
            </w:pPr>
            <w:r w:rsidRPr="00E2024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4DB4C78" wp14:editId="6C114273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43180</wp:posOffset>
                      </wp:positionV>
                      <wp:extent cx="171450" cy="161925"/>
                      <wp:effectExtent l="0" t="0" r="19050" b="2857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529069" id="Rectangle 20" o:spid="_x0000_s1026" style="position:absolute;margin-left:-.1pt;margin-top:3.4pt;width:13.5pt;height:12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" filled="f" strokecolor="black [3213]" strokeweight="1pt"/>
                  </w:pict>
                </mc:Fallback>
              </mc:AlternateContent>
            </w:r>
            <w:r w:rsidR="001238B2" w:rsidRPr="00E20248">
              <w:t xml:space="preserve">      Other, </w:t>
            </w:r>
            <w:r w:rsidR="001238B2" w:rsidRPr="00E20248">
              <w:rPr>
                <w:i/>
              </w:rPr>
              <w:t>please specify</w:t>
            </w:r>
            <w:r w:rsidRPr="00E20248">
              <w:rPr>
                <w:i/>
              </w:rPr>
              <w:t>______________________________</w:t>
            </w:r>
          </w:p>
        </w:tc>
      </w:tr>
      <w:tr w:rsidR="004E06A7" w:rsidRPr="00E20248" w14:paraId="12EBF943" w14:textId="77777777" w:rsidTr="004E06A7">
        <w:trPr>
          <w:trHeight w:val="6794"/>
        </w:trPr>
        <w:tc>
          <w:tcPr>
            <w:tcW w:w="8528" w:type="dxa"/>
          </w:tcPr>
          <w:p w14:paraId="6F8C8F34" w14:textId="77777777" w:rsidR="004E06A7" w:rsidRDefault="004E06A7" w:rsidP="00C91772">
            <w:r w:rsidRPr="00E20248">
              <w:lastRenderedPageBreak/>
              <w:t xml:space="preserve">Which skills do you believe that an individual requires </w:t>
            </w:r>
            <w:proofErr w:type="gramStart"/>
            <w:r w:rsidRPr="00E20248">
              <w:t>in order to</w:t>
            </w:r>
            <w:proofErr w:type="gramEnd"/>
            <w:r w:rsidRPr="00E20248">
              <w:t xml:space="preserve"> live independently and how would you describe that you have them?</w:t>
            </w:r>
          </w:p>
          <w:p w14:paraId="7E5EB8FF" w14:textId="77777777" w:rsidR="00D934A1" w:rsidRPr="00852692" w:rsidRDefault="00D934A1" w:rsidP="00C91772">
            <w:pPr>
              <w:rPr>
                <w:color w:val="FF0000"/>
              </w:rPr>
            </w:pPr>
          </w:p>
        </w:tc>
      </w:tr>
      <w:tr w:rsidR="004E06A7" w:rsidRPr="00E20248" w14:paraId="2802AD4C" w14:textId="77777777" w:rsidTr="004E06A7">
        <w:trPr>
          <w:trHeight w:val="4098"/>
        </w:trPr>
        <w:tc>
          <w:tcPr>
            <w:tcW w:w="8528" w:type="dxa"/>
          </w:tcPr>
          <w:p w14:paraId="01C6451A" w14:textId="77777777" w:rsidR="004E06A7" w:rsidRDefault="004E06A7" w:rsidP="00C91772">
            <w:pPr>
              <w:rPr>
                <w:i/>
              </w:rPr>
            </w:pPr>
            <w:r w:rsidRPr="00E20248">
              <w:t xml:space="preserve">If you had found yourself in financial difficulty, who would you turn to for budgeting and practical support? </w:t>
            </w:r>
            <w:r w:rsidRPr="00E20248">
              <w:rPr>
                <w:i/>
              </w:rPr>
              <w:t>Please explain.</w:t>
            </w:r>
          </w:p>
          <w:p w14:paraId="2E55AE0B" w14:textId="77777777" w:rsidR="00AE6962" w:rsidRPr="00AE6962" w:rsidRDefault="00AE6962" w:rsidP="00C91772">
            <w:pPr>
              <w:rPr>
                <w:color w:val="FF0000"/>
              </w:rPr>
            </w:pPr>
          </w:p>
        </w:tc>
      </w:tr>
      <w:tr w:rsidR="004E06A7" w:rsidRPr="00E20248" w14:paraId="6A213E19" w14:textId="77777777" w:rsidTr="004E06A7">
        <w:trPr>
          <w:trHeight w:val="5235"/>
        </w:trPr>
        <w:tc>
          <w:tcPr>
            <w:tcW w:w="8528" w:type="dxa"/>
          </w:tcPr>
          <w:p w14:paraId="09BF0A2A" w14:textId="77777777" w:rsidR="004E06A7" w:rsidRPr="00E20248" w:rsidRDefault="004E06A7" w:rsidP="00C91772">
            <w:r w:rsidRPr="00E20248">
              <w:lastRenderedPageBreak/>
              <w:t>How would you financially cope if you had found yourself with an unexpected bill, loss of your job, or you do not have a vast excess amount; whilst still paying your rent?</w:t>
            </w:r>
          </w:p>
          <w:p w14:paraId="00F5A0AA" w14:textId="77777777" w:rsidR="004E06A7" w:rsidRPr="00E20248" w:rsidRDefault="004E06A7" w:rsidP="00C91772"/>
        </w:tc>
      </w:tr>
      <w:tr w:rsidR="004E06A7" w:rsidRPr="00E20248" w14:paraId="4FA330D5" w14:textId="77777777" w:rsidTr="00993B33">
        <w:trPr>
          <w:trHeight w:val="3381"/>
        </w:trPr>
        <w:tc>
          <w:tcPr>
            <w:tcW w:w="8528" w:type="dxa"/>
          </w:tcPr>
          <w:p w14:paraId="18582299" w14:textId="77777777" w:rsidR="004E06A7" w:rsidRPr="00E20248" w:rsidRDefault="004E06A7" w:rsidP="00C91772">
            <w:r w:rsidRPr="00E20248">
              <w:t>Please provide</w:t>
            </w:r>
            <w:r w:rsidR="00993B33" w:rsidRPr="00E20248">
              <w:t xml:space="preserve"> us with</w:t>
            </w:r>
            <w:r w:rsidRPr="00E20248">
              <w:t xml:space="preserve"> contact details for a supporting reference, for example, your Personal Assistant, Social worker, Carer, Employer, </w:t>
            </w:r>
            <w:r w:rsidR="00993B33" w:rsidRPr="00E20248">
              <w:t>Tutor and other:</w:t>
            </w:r>
          </w:p>
          <w:p w14:paraId="0833FA89" w14:textId="77777777" w:rsidR="00993B33" w:rsidRPr="00E20248" w:rsidRDefault="00993B33" w:rsidP="00C91772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574"/>
              <w:gridCol w:w="1857"/>
              <w:gridCol w:w="2983"/>
              <w:gridCol w:w="1662"/>
            </w:tblGrid>
            <w:tr w:rsidR="00993B33" w:rsidRPr="00E20248" w14:paraId="1A40918D" w14:textId="77777777" w:rsidTr="00D94290">
              <w:tc>
                <w:tcPr>
                  <w:tcW w:w="1619" w:type="dxa"/>
                </w:tcPr>
                <w:p w14:paraId="4D1F2107" w14:textId="77777777" w:rsidR="00993B33" w:rsidRPr="00E20248" w:rsidRDefault="00993B33" w:rsidP="00C91772">
                  <w:r w:rsidRPr="00E20248">
                    <w:t>Name and Job title</w:t>
                  </w:r>
                </w:p>
              </w:tc>
              <w:tc>
                <w:tcPr>
                  <w:tcW w:w="1893" w:type="dxa"/>
                </w:tcPr>
                <w:p w14:paraId="3E42D96B" w14:textId="77777777" w:rsidR="00993B33" w:rsidRPr="00E20248" w:rsidRDefault="00993B33" w:rsidP="00C91772">
                  <w:r w:rsidRPr="00E20248">
                    <w:t>Contact telephone</w:t>
                  </w:r>
                </w:p>
              </w:tc>
              <w:tc>
                <w:tcPr>
                  <w:tcW w:w="3102" w:type="dxa"/>
                </w:tcPr>
                <w:p w14:paraId="259BA97A" w14:textId="77777777" w:rsidR="00993B33" w:rsidRPr="00E20248" w:rsidRDefault="00993B33" w:rsidP="00C91772">
                  <w:r w:rsidRPr="00E20248">
                    <w:t>Contact email address</w:t>
                  </w:r>
                </w:p>
              </w:tc>
              <w:tc>
                <w:tcPr>
                  <w:tcW w:w="1688" w:type="dxa"/>
                </w:tcPr>
                <w:p w14:paraId="5FC16B5C" w14:textId="77777777" w:rsidR="00993B33" w:rsidRPr="00E20248" w:rsidRDefault="00993B33" w:rsidP="00C91772">
                  <w:r w:rsidRPr="00E20248">
                    <w:t>Company name</w:t>
                  </w:r>
                </w:p>
              </w:tc>
            </w:tr>
            <w:tr w:rsidR="00993B33" w:rsidRPr="00E20248" w14:paraId="48C511F2" w14:textId="77777777" w:rsidTr="00D94290">
              <w:trPr>
                <w:trHeight w:val="864"/>
              </w:trPr>
              <w:tc>
                <w:tcPr>
                  <w:tcW w:w="1619" w:type="dxa"/>
                </w:tcPr>
                <w:p w14:paraId="3A1C7BA1" w14:textId="77777777" w:rsidR="00993B33" w:rsidRPr="00E20248" w:rsidRDefault="00993B33" w:rsidP="00C91772"/>
              </w:tc>
              <w:tc>
                <w:tcPr>
                  <w:tcW w:w="1893" w:type="dxa"/>
                </w:tcPr>
                <w:p w14:paraId="71BFAC2C" w14:textId="77777777" w:rsidR="00993B33" w:rsidRPr="00E20248" w:rsidRDefault="00993B33" w:rsidP="00C91772"/>
              </w:tc>
              <w:tc>
                <w:tcPr>
                  <w:tcW w:w="3102" w:type="dxa"/>
                </w:tcPr>
                <w:p w14:paraId="613D0845" w14:textId="77777777" w:rsidR="00993B33" w:rsidRPr="00E20248" w:rsidRDefault="00993B33" w:rsidP="00C91772"/>
              </w:tc>
              <w:tc>
                <w:tcPr>
                  <w:tcW w:w="1688" w:type="dxa"/>
                </w:tcPr>
                <w:p w14:paraId="7D733BAB" w14:textId="77777777" w:rsidR="00993B33" w:rsidRPr="00E20248" w:rsidRDefault="00993B33" w:rsidP="00C91772"/>
              </w:tc>
            </w:tr>
            <w:tr w:rsidR="00973510" w:rsidRPr="00E20248" w14:paraId="63B2ED4E" w14:textId="77777777" w:rsidTr="00D94290">
              <w:trPr>
                <w:trHeight w:val="1150"/>
              </w:trPr>
              <w:tc>
                <w:tcPr>
                  <w:tcW w:w="1619" w:type="dxa"/>
                </w:tcPr>
                <w:p w14:paraId="4B4E5073" w14:textId="77777777" w:rsidR="00973510" w:rsidRPr="00E20248" w:rsidRDefault="00973510" w:rsidP="00C91772"/>
              </w:tc>
              <w:tc>
                <w:tcPr>
                  <w:tcW w:w="1893" w:type="dxa"/>
                </w:tcPr>
                <w:p w14:paraId="167115F6" w14:textId="77777777" w:rsidR="00973510" w:rsidRPr="00E20248" w:rsidRDefault="00973510" w:rsidP="00C91772"/>
              </w:tc>
              <w:tc>
                <w:tcPr>
                  <w:tcW w:w="3102" w:type="dxa"/>
                </w:tcPr>
                <w:p w14:paraId="0B642B1A" w14:textId="77777777" w:rsidR="00973510" w:rsidRPr="00E20248" w:rsidRDefault="00973510" w:rsidP="00C91772"/>
              </w:tc>
              <w:tc>
                <w:tcPr>
                  <w:tcW w:w="1688" w:type="dxa"/>
                </w:tcPr>
                <w:p w14:paraId="1CD648C8" w14:textId="77777777" w:rsidR="00973510" w:rsidRPr="00E20248" w:rsidRDefault="00973510" w:rsidP="00C91772"/>
              </w:tc>
            </w:tr>
          </w:tbl>
          <w:p w14:paraId="6246C291" w14:textId="77777777" w:rsidR="00993B33" w:rsidRPr="00E20248" w:rsidRDefault="00993B33" w:rsidP="00C91772"/>
        </w:tc>
      </w:tr>
      <w:tr w:rsidR="00993B33" w:rsidRPr="00E20248" w14:paraId="38CB4DA9" w14:textId="77777777" w:rsidTr="00D94290">
        <w:trPr>
          <w:trHeight w:val="698"/>
        </w:trPr>
        <w:tc>
          <w:tcPr>
            <w:tcW w:w="8528" w:type="dxa"/>
          </w:tcPr>
          <w:p w14:paraId="42953465" w14:textId="77777777" w:rsidR="00993B33" w:rsidRDefault="00993B33" w:rsidP="00C91772">
            <w:r w:rsidRPr="00E20248">
              <w:t>Please specify any further information that you feel may help towards your application.</w:t>
            </w:r>
          </w:p>
          <w:p w14:paraId="7107D86F" w14:textId="77777777" w:rsidR="00DE6A34" w:rsidRDefault="00DE6A34" w:rsidP="00C91772"/>
          <w:p w14:paraId="5507210B" w14:textId="77777777" w:rsidR="00DE6A34" w:rsidRDefault="00DE6A34" w:rsidP="00C91772"/>
          <w:p w14:paraId="0D8B939E" w14:textId="77777777" w:rsidR="00DE6A34" w:rsidRDefault="00DE6A34" w:rsidP="00C91772"/>
          <w:p w14:paraId="3EAAC819" w14:textId="77777777" w:rsidR="00DE6A34" w:rsidRPr="00E20248" w:rsidRDefault="00DE6A34" w:rsidP="00C91772"/>
        </w:tc>
      </w:tr>
    </w:tbl>
    <w:p w14:paraId="6A6F196B" w14:textId="77777777" w:rsidR="00C91772" w:rsidRPr="00E20248" w:rsidRDefault="00C91772" w:rsidP="00C91772"/>
    <w:p w14:paraId="432F1395" w14:textId="77777777" w:rsidR="00DE2E9A" w:rsidRPr="00E20248" w:rsidRDefault="00DE2E9A" w:rsidP="00DE2E9A">
      <w:pPr>
        <w:rPr>
          <w:b/>
        </w:rPr>
      </w:pPr>
      <w:r w:rsidRPr="00E20248">
        <w:rPr>
          <w:b/>
        </w:rPr>
        <w:t>Applicant signature:</w:t>
      </w:r>
      <w:r w:rsidR="00D94290">
        <w:rPr>
          <w:b/>
        </w:rPr>
        <w:t xml:space="preserve"> </w:t>
      </w:r>
    </w:p>
    <w:p w14:paraId="000F22AF" w14:textId="77777777" w:rsidR="00DE2E9A" w:rsidRPr="00DE2E9A" w:rsidRDefault="00DE2E9A" w:rsidP="00DE2E9A">
      <w:pPr>
        <w:rPr>
          <w:b/>
        </w:rPr>
      </w:pPr>
      <w:r w:rsidRPr="00E20248">
        <w:rPr>
          <w:b/>
        </w:rPr>
        <w:t>Date:</w:t>
      </w:r>
      <w:r w:rsidR="00D94290">
        <w:rPr>
          <w:b/>
        </w:rPr>
        <w:t xml:space="preserve"> </w:t>
      </w:r>
    </w:p>
    <w:sectPr w:rsidR="00DE2E9A" w:rsidRPr="00DE2E9A" w:rsidSect="00B252BF"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E01B25" w14:textId="77777777" w:rsidR="00BA3198" w:rsidRDefault="00BA3198">
      <w:r>
        <w:separator/>
      </w:r>
    </w:p>
  </w:endnote>
  <w:endnote w:type="continuationSeparator" w:id="0">
    <w:p w14:paraId="6F55A61B" w14:textId="77777777" w:rsidR="00BA3198" w:rsidRDefault="00BA3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D03EDE" w14:textId="77777777" w:rsidR="00C97087" w:rsidRDefault="00C97087" w:rsidP="00661C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08C23C" w14:textId="77777777" w:rsidR="00C97087" w:rsidRDefault="00C97087" w:rsidP="00C9177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83329C" w14:textId="77777777" w:rsidR="00C97087" w:rsidRDefault="00C97087" w:rsidP="00661CC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3D397A8A" w14:textId="77777777" w:rsidR="00C97087" w:rsidRDefault="00C97087" w:rsidP="00C91772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CBE5E2" w14:textId="77777777" w:rsidR="00C97087" w:rsidRDefault="006D20A8">
    <w:pPr>
      <w:pStyle w:val="Footer"/>
    </w:pPr>
    <w:r>
      <w:rPr>
        <w:noProof/>
        <w:lang w:eastAsia="ko-KR"/>
      </w:rPr>
      <w:drawing>
        <wp:anchor distT="0" distB="0" distL="114300" distR="114300" simplePos="0" relativeHeight="251658240" behindDoc="0" locked="0" layoutInCell="1" allowOverlap="1" wp14:anchorId="5F700583" wp14:editId="67905797">
          <wp:simplePos x="0" y="0"/>
          <wp:positionH relativeFrom="column">
            <wp:posOffset>-1143635</wp:posOffset>
          </wp:positionH>
          <wp:positionV relativeFrom="paragraph">
            <wp:posOffset>-545465</wp:posOffset>
          </wp:positionV>
          <wp:extent cx="2941955" cy="925195"/>
          <wp:effectExtent l="0" t="0" r="0" b="0"/>
          <wp:wrapNone/>
          <wp:docPr id="4" name="Picture 0" descr="Url ta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Url ta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41955" cy="925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0EF866" w14:textId="77777777" w:rsidR="00BA3198" w:rsidRDefault="00BA3198">
      <w:r>
        <w:separator/>
      </w:r>
    </w:p>
  </w:footnote>
  <w:footnote w:type="continuationSeparator" w:id="0">
    <w:p w14:paraId="1403D592" w14:textId="77777777" w:rsidR="00BA3198" w:rsidRDefault="00BA31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B3CA95" w14:textId="77777777" w:rsidR="00C97087" w:rsidRDefault="00C97087">
    <w:pPr>
      <w:pStyle w:val="Header"/>
    </w:pPr>
  </w:p>
  <w:p w14:paraId="246FA5C6" w14:textId="77777777" w:rsidR="00C97087" w:rsidRDefault="00C97087">
    <w:pPr>
      <w:pStyle w:val="Header"/>
    </w:pPr>
  </w:p>
  <w:p w14:paraId="6A376948" w14:textId="77777777" w:rsidR="00C97087" w:rsidRDefault="006D20A8">
    <w:pPr>
      <w:pStyle w:val="Header"/>
    </w:pPr>
    <w:r>
      <w:rPr>
        <w:noProof/>
        <w:lang w:eastAsia="ko-KR"/>
      </w:rPr>
      <w:drawing>
        <wp:anchor distT="0" distB="0" distL="114300" distR="114300" simplePos="0" relativeHeight="251657216" behindDoc="0" locked="0" layoutInCell="1" allowOverlap="1" wp14:anchorId="49784573" wp14:editId="260D1875">
          <wp:simplePos x="0" y="0"/>
          <wp:positionH relativeFrom="column">
            <wp:posOffset>3733165</wp:posOffset>
          </wp:positionH>
          <wp:positionV relativeFrom="paragraph">
            <wp:posOffset>-375285</wp:posOffset>
          </wp:positionV>
          <wp:extent cx="1777365" cy="1153795"/>
          <wp:effectExtent l="0" t="0" r="0" b="0"/>
          <wp:wrapNone/>
          <wp:docPr id="3" name="Picture 1" descr="C:\Documents and Settings\colclt01\Local Settings\Temporary Internet Files\Content.Word\KCC_Logo_New_2012_Framed copy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colclt01\Local Settings\Temporary Internet Files\Content.Word\KCC_Logo_New_2012_Framed copy 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7365" cy="1153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CECC84" w14:textId="77777777" w:rsidR="00C97087" w:rsidRDefault="00C97087">
    <w:pPr>
      <w:pStyle w:val="Header"/>
    </w:pPr>
  </w:p>
  <w:p w14:paraId="1A88CA3C" w14:textId="77777777" w:rsidR="00C97087" w:rsidRDefault="00C97087">
    <w:pPr>
      <w:pStyle w:val="Header"/>
    </w:pPr>
  </w:p>
  <w:p w14:paraId="0CC31107" w14:textId="77777777" w:rsidR="00C97087" w:rsidRDefault="00C97087">
    <w:pPr>
      <w:pStyle w:val="Header"/>
    </w:pPr>
  </w:p>
  <w:p w14:paraId="3270F9FC" w14:textId="77777777" w:rsidR="00C97087" w:rsidRDefault="00C970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586633"/>
    <w:multiLevelType w:val="hybridMultilevel"/>
    <w:tmpl w:val="0ABE88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1F5"/>
    <w:rsid w:val="00001F1F"/>
    <w:rsid w:val="00003C52"/>
    <w:rsid w:val="00004886"/>
    <w:rsid w:val="000068FB"/>
    <w:rsid w:val="0001680D"/>
    <w:rsid w:val="00035274"/>
    <w:rsid w:val="00036D9A"/>
    <w:rsid w:val="000459A1"/>
    <w:rsid w:val="000503BB"/>
    <w:rsid w:val="0005527F"/>
    <w:rsid w:val="00055BA3"/>
    <w:rsid w:val="00067DA6"/>
    <w:rsid w:val="00072381"/>
    <w:rsid w:val="000779D4"/>
    <w:rsid w:val="00094C34"/>
    <w:rsid w:val="00097398"/>
    <w:rsid w:val="000A579C"/>
    <w:rsid w:val="000A60AC"/>
    <w:rsid w:val="000A679F"/>
    <w:rsid w:val="000B09C1"/>
    <w:rsid w:val="000B3D3E"/>
    <w:rsid w:val="000D0280"/>
    <w:rsid w:val="000D2FB9"/>
    <w:rsid w:val="000D7BC1"/>
    <w:rsid w:val="000E3129"/>
    <w:rsid w:val="000E6CDB"/>
    <w:rsid w:val="000F19D7"/>
    <w:rsid w:val="000F25E2"/>
    <w:rsid w:val="000F42AB"/>
    <w:rsid w:val="000F5306"/>
    <w:rsid w:val="000F7F48"/>
    <w:rsid w:val="00102898"/>
    <w:rsid w:val="00102DE8"/>
    <w:rsid w:val="00104091"/>
    <w:rsid w:val="0010531D"/>
    <w:rsid w:val="001078DE"/>
    <w:rsid w:val="0011017C"/>
    <w:rsid w:val="00113202"/>
    <w:rsid w:val="00113364"/>
    <w:rsid w:val="001170CB"/>
    <w:rsid w:val="001238B2"/>
    <w:rsid w:val="00123DB0"/>
    <w:rsid w:val="001256B7"/>
    <w:rsid w:val="00134CA6"/>
    <w:rsid w:val="0015429D"/>
    <w:rsid w:val="0016189D"/>
    <w:rsid w:val="001753DC"/>
    <w:rsid w:val="00176E8D"/>
    <w:rsid w:val="00190E0C"/>
    <w:rsid w:val="00192453"/>
    <w:rsid w:val="001A0EC3"/>
    <w:rsid w:val="001A21F5"/>
    <w:rsid w:val="001A25FC"/>
    <w:rsid w:val="001A4883"/>
    <w:rsid w:val="001A5D58"/>
    <w:rsid w:val="001A6CE5"/>
    <w:rsid w:val="001B0F76"/>
    <w:rsid w:val="001B4B75"/>
    <w:rsid w:val="001C3D10"/>
    <w:rsid w:val="001C628D"/>
    <w:rsid w:val="001D219B"/>
    <w:rsid w:val="001D3E38"/>
    <w:rsid w:val="001E2D76"/>
    <w:rsid w:val="001E52A9"/>
    <w:rsid w:val="001F12D7"/>
    <w:rsid w:val="001F441A"/>
    <w:rsid w:val="00203292"/>
    <w:rsid w:val="00213B78"/>
    <w:rsid w:val="0021488A"/>
    <w:rsid w:val="002269C2"/>
    <w:rsid w:val="0023250B"/>
    <w:rsid w:val="00232EAD"/>
    <w:rsid w:val="002449DC"/>
    <w:rsid w:val="00264C3A"/>
    <w:rsid w:val="00277B25"/>
    <w:rsid w:val="00281381"/>
    <w:rsid w:val="00290F9D"/>
    <w:rsid w:val="002944B9"/>
    <w:rsid w:val="00294F93"/>
    <w:rsid w:val="00295A58"/>
    <w:rsid w:val="002A172A"/>
    <w:rsid w:val="002A6143"/>
    <w:rsid w:val="002A678D"/>
    <w:rsid w:val="002B6D2C"/>
    <w:rsid w:val="002C729D"/>
    <w:rsid w:val="002D14B0"/>
    <w:rsid w:val="002D2154"/>
    <w:rsid w:val="002D7245"/>
    <w:rsid w:val="002E1847"/>
    <w:rsid w:val="002E3CC5"/>
    <w:rsid w:val="002F5CC5"/>
    <w:rsid w:val="0030146B"/>
    <w:rsid w:val="003028E1"/>
    <w:rsid w:val="003104F9"/>
    <w:rsid w:val="0031186F"/>
    <w:rsid w:val="003244A4"/>
    <w:rsid w:val="0034190C"/>
    <w:rsid w:val="003575BB"/>
    <w:rsid w:val="00361800"/>
    <w:rsid w:val="00366AA3"/>
    <w:rsid w:val="00383C24"/>
    <w:rsid w:val="003902C4"/>
    <w:rsid w:val="00394298"/>
    <w:rsid w:val="003A0CCD"/>
    <w:rsid w:val="003A5E91"/>
    <w:rsid w:val="003B20BB"/>
    <w:rsid w:val="003C0DEC"/>
    <w:rsid w:val="003C1C12"/>
    <w:rsid w:val="003C2F4B"/>
    <w:rsid w:val="003D74D9"/>
    <w:rsid w:val="003F114D"/>
    <w:rsid w:val="004010FD"/>
    <w:rsid w:val="00401163"/>
    <w:rsid w:val="00407B21"/>
    <w:rsid w:val="00407B4F"/>
    <w:rsid w:val="004124B0"/>
    <w:rsid w:val="004137D1"/>
    <w:rsid w:val="00417B59"/>
    <w:rsid w:val="0042068C"/>
    <w:rsid w:val="00421679"/>
    <w:rsid w:val="00421B9B"/>
    <w:rsid w:val="0043257B"/>
    <w:rsid w:val="004331FB"/>
    <w:rsid w:val="004359B1"/>
    <w:rsid w:val="0045141C"/>
    <w:rsid w:val="00456A6A"/>
    <w:rsid w:val="00460449"/>
    <w:rsid w:val="00467B7E"/>
    <w:rsid w:val="0047053B"/>
    <w:rsid w:val="00482E4A"/>
    <w:rsid w:val="004C5259"/>
    <w:rsid w:val="004C7C28"/>
    <w:rsid w:val="004D3C4B"/>
    <w:rsid w:val="004E06A7"/>
    <w:rsid w:val="004E1E4D"/>
    <w:rsid w:val="004E45E1"/>
    <w:rsid w:val="004F34D1"/>
    <w:rsid w:val="0050076F"/>
    <w:rsid w:val="00520912"/>
    <w:rsid w:val="00527CB9"/>
    <w:rsid w:val="0053598C"/>
    <w:rsid w:val="00541285"/>
    <w:rsid w:val="005430D2"/>
    <w:rsid w:val="005503C8"/>
    <w:rsid w:val="00566A9F"/>
    <w:rsid w:val="00580717"/>
    <w:rsid w:val="005807E9"/>
    <w:rsid w:val="005850B8"/>
    <w:rsid w:val="00586DD8"/>
    <w:rsid w:val="005957D4"/>
    <w:rsid w:val="005961B3"/>
    <w:rsid w:val="005A2167"/>
    <w:rsid w:val="005A7506"/>
    <w:rsid w:val="005B2971"/>
    <w:rsid w:val="005B4FB5"/>
    <w:rsid w:val="005C1D10"/>
    <w:rsid w:val="005D14EC"/>
    <w:rsid w:val="005E06E1"/>
    <w:rsid w:val="005E1B5E"/>
    <w:rsid w:val="005E1B73"/>
    <w:rsid w:val="005E2B95"/>
    <w:rsid w:val="005E7721"/>
    <w:rsid w:val="005F662C"/>
    <w:rsid w:val="0060414D"/>
    <w:rsid w:val="006041B1"/>
    <w:rsid w:val="00617EC1"/>
    <w:rsid w:val="00621468"/>
    <w:rsid w:val="00622BAB"/>
    <w:rsid w:val="006345EE"/>
    <w:rsid w:val="006422A1"/>
    <w:rsid w:val="00642ED1"/>
    <w:rsid w:val="00654AA0"/>
    <w:rsid w:val="00661CC1"/>
    <w:rsid w:val="00661D0C"/>
    <w:rsid w:val="0066536E"/>
    <w:rsid w:val="006703C6"/>
    <w:rsid w:val="00673277"/>
    <w:rsid w:val="006757F5"/>
    <w:rsid w:val="006804CD"/>
    <w:rsid w:val="00681BDB"/>
    <w:rsid w:val="006941C5"/>
    <w:rsid w:val="006943D1"/>
    <w:rsid w:val="0069785F"/>
    <w:rsid w:val="00697917"/>
    <w:rsid w:val="006B0C9B"/>
    <w:rsid w:val="006B345F"/>
    <w:rsid w:val="006B3764"/>
    <w:rsid w:val="006B53E7"/>
    <w:rsid w:val="006B54EA"/>
    <w:rsid w:val="006C012E"/>
    <w:rsid w:val="006C384A"/>
    <w:rsid w:val="006C4553"/>
    <w:rsid w:val="006C6238"/>
    <w:rsid w:val="006C74FE"/>
    <w:rsid w:val="006D20A8"/>
    <w:rsid w:val="006D238F"/>
    <w:rsid w:val="006D7B32"/>
    <w:rsid w:val="006D7C19"/>
    <w:rsid w:val="006F103B"/>
    <w:rsid w:val="006F6F17"/>
    <w:rsid w:val="007014E8"/>
    <w:rsid w:val="00703799"/>
    <w:rsid w:val="00722E05"/>
    <w:rsid w:val="00727976"/>
    <w:rsid w:val="00731561"/>
    <w:rsid w:val="00731C75"/>
    <w:rsid w:val="00731D19"/>
    <w:rsid w:val="007322E3"/>
    <w:rsid w:val="0074565B"/>
    <w:rsid w:val="00754ABB"/>
    <w:rsid w:val="0078707D"/>
    <w:rsid w:val="007919E0"/>
    <w:rsid w:val="007932C7"/>
    <w:rsid w:val="007A062A"/>
    <w:rsid w:val="007A20C5"/>
    <w:rsid w:val="007A38FE"/>
    <w:rsid w:val="007A4D38"/>
    <w:rsid w:val="007A79E1"/>
    <w:rsid w:val="007B3AC8"/>
    <w:rsid w:val="007B61EB"/>
    <w:rsid w:val="007B751A"/>
    <w:rsid w:val="007E177C"/>
    <w:rsid w:val="007E24E6"/>
    <w:rsid w:val="007E3AA3"/>
    <w:rsid w:val="007E6612"/>
    <w:rsid w:val="00807B1A"/>
    <w:rsid w:val="00817BB0"/>
    <w:rsid w:val="008254EF"/>
    <w:rsid w:val="00831A75"/>
    <w:rsid w:val="00835066"/>
    <w:rsid w:val="00835834"/>
    <w:rsid w:val="00840C0D"/>
    <w:rsid w:val="0084143D"/>
    <w:rsid w:val="00850258"/>
    <w:rsid w:val="0085132E"/>
    <w:rsid w:val="00852692"/>
    <w:rsid w:val="008605CE"/>
    <w:rsid w:val="00863264"/>
    <w:rsid w:val="00882967"/>
    <w:rsid w:val="008852B5"/>
    <w:rsid w:val="008908A3"/>
    <w:rsid w:val="0089713A"/>
    <w:rsid w:val="008A0F30"/>
    <w:rsid w:val="008A6066"/>
    <w:rsid w:val="008C23FD"/>
    <w:rsid w:val="008C41CF"/>
    <w:rsid w:val="008D53DB"/>
    <w:rsid w:val="008D57C5"/>
    <w:rsid w:val="008D5862"/>
    <w:rsid w:val="008E0C56"/>
    <w:rsid w:val="008F115B"/>
    <w:rsid w:val="008F31F8"/>
    <w:rsid w:val="008F3652"/>
    <w:rsid w:val="00911526"/>
    <w:rsid w:val="00922105"/>
    <w:rsid w:val="009325F7"/>
    <w:rsid w:val="009453DA"/>
    <w:rsid w:val="00953013"/>
    <w:rsid w:val="009549B2"/>
    <w:rsid w:val="00957F38"/>
    <w:rsid w:val="00963E48"/>
    <w:rsid w:val="00967B2A"/>
    <w:rsid w:val="00973510"/>
    <w:rsid w:val="00973E00"/>
    <w:rsid w:val="00993B33"/>
    <w:rsid w:val="009940C3"/>
    <w:rsid w:val="009A2812"/>
    <w:rsid w:val="009A32D1"/>
    <w:rsid w:val="009A3FD5"/>
    <w:rsid w:val="009A588B"/>
    <w:rsid w:val="009B29BC"/>
    <w:rsid w:val="009C76C9"/>
    <w:rsid w:val="009D7598"/>
    <w:rsid w:val="009D7A8A"/>
    <w:rsid w:val="009F4331"/>
    <w:rsid w:val="009F78F7"/>
    <w:rsid w:val="00A02CB2"/>
    <w:rsid w:val="00A03087"/>
    <w:rsid w:val="00A120AF"/>
    <w:rsid w:val="00A279F6"/>
    <w:rsid w:val="00A40B04"/>
    <w:rsid w:val="00A430E8"/>
    <w:rsid w:val="00A444A5"/>
    <w:rsid w:val="00A5174E"/>
    <w:rsid w:val="00A55622"/>
    <w:rsid w:val="00A635AD"/>
    <w:rsid w:val="00A86ACD"/>
    <w:rsid w:val="00A94E28"/>
    <w:rsid w:val="00AA120D"/>
    <w:rsid w:val="00AA2C42"/>
    <w:rsid w:val="00AA5F99"/>
    <w:rsid w:val="00AB10F3"/>
    <w:rsid w:val="00AB2999"/>
    <w:rsid w:val="00AC2461"/>
    <w:rsid w:val="00AC67DE"/>
    <w:rsid w:val="00AC68E7"/>
    <w:rsid w:val="00AD114C"/>
    <w:rsid w:val="00AD43F9"/>
    <w:rsid w:val="00AD4A6F"/>
    <w:rsid w:val="00AE64BA"/>
    <w:rsid w:val="00AE6962"/>
    <w:rsid w:val="00AE6E02"/>
    <w:rsid w:val="00AF3D2D"/>
    <w:rsid w:val="00B030FA"/>
    <w:rsid w:val="00B10DD3"/>
    <w:rsid w:val="00B11058"/>
    <w:rsid w:val="00B136C0"/>
    <w:rsid w:val="00B23771"/>
    <w:rsid w:val="00B252BF"/>
    <w:rsid w:val="00B2639B"/>
    <w:rsid w:val="00B303AF"/>
    <w:rsid w:val="00B42772"/>
    <w:rsid w:val="00B54ADC"/>
    <w:rsid w:val="00B62CDC"/>
    <w:rsid w:val="00B64387"/>
    <w:rsid w:val="00B6571B"/>
    <w:rsid w:val="00B772C6"/>
    <w:rsid w:val="00B85AF1"/>
    <w:rsid w:val="00BA0859"/>
    <w:rsid w:val="00BA3198"/>
    <w:rsid w:val="00BA345C"/>
    <w:rsid w:val="00BA5023"/>
    <w:rsid w:val="00BB235C"/>
    <w:rsid w:val="00BB239C"/>
    <w:rsid w:val="00BC5EA9"/>
    <w:rsid w:val="00BD0065"/>
    <w:rsid w:val="00BD55A7"/>
    <w:rsid w:val="00BD6ED4"/>
    <w:rsid w:val="00BE5FA4"/>
    <w:rsid w:val="00BF0B97"/>
    <w:rsid w:val="00BF13F3"/>
    <w:rsid w:val="00BF3DBB"/>
    <w:rsid w:val="00C03A88"/>
    <w:rsid w:val="00C0626E"/>
    <w:rsid w:val="00C15215"/>
    <w:rsid w:val="00C15ECF"/>
    <w:rsid w:val="00C25D0E"/>
    <w:rsid w:val="00C315EB"/>
    <w:rsid w:val="00C42180"/>
    <w:rsid w:val="00C507D8"/>
    <w:rsid w:val="00C508A0"/>
    <w:rsid w:val="00C5444D"/>
    <w:rsid w:val="00C620F6"/>
    <w:rsid w:val="00C6723B"/>
    <w:rsid w:val="00C80E26"/>
    <w:rsid w:val="00C8484E"/>
    <w:rsid w:val="00C91772"/>
    <w:rsid w:val="00C97087"/>
    <w:rsid w:val="00CA0E42"/>
    <w:rsid w:val="00CA1207"/>
    <w:rsid w:val="00CA1575"/>
    <w:rsid w:val="00CA367D"/>
    <w:rsid w:val="00CC360F"/>
    <w:rsid w:val="00CD3970"/>
    <w:rsid w:val="00CE4E92"/>
    <w:rsid w:val="00CE5F7B"/>
    <w:rsid w:val="00CE749F"/>
    <w:rsid w:val="00CF53EE"/>
    <w:rsid w:val="00D03F42"/>
    <w:rsid w:val="00D130E2"/>
    <w:rsid w:val="00D13833"/>
    <w:rsid w:val="00D17312"/>
    <w:rsid w:val="00D17D5E"/>
    <w:rsid w:val="00D255F6"/>
    <w:rsid w:val="00D25F2B"/>
    <w:rsid w:val="00D35F26"/>
    <w:rsid w:val="00D50628"/>
    <w:rsid w:val="00D641A8"/>
    <w:rsid w:val="00D67051"/>
    <w:rsid w:val="00D67780"/>
    <w:rsid w:val="00D7081C"/>
    <w:rsid w:val="00D72D2F"/>
    <w:rsid w:val="00D76209"/>
    <w:rsid w:val="00D934A1"/>
    <w:rsid w:val="00D94290"/>
    <w:rsid w:val="00D94870"/>
    <w:rsid w:val="00DA268C"/>
    <w:rsid w:val="00DA5EDC"/>
    <w:rsid w:val="00DB0181"/>
    <w:rsid w:val="00DB077D"/>
    <w:rsid w:val="00DB0EB5"/>
    <w:rsid w:val="00DB6250"/>
    <w:rsid w:val="00DC3BE7"/>
    <w:rsid w:val="00DC3E28"/>
    <w:rsid w:val="00DE2D37"/>
    <w:rsid w:val="00DE2E9A"/>
    <w:rsid w:val="00DE6A34"/>
    <w:rsid w:val="00DF2F05"/>
    <w:rsid w:val="00DF32E6"/>
    <w:rsid w:val="00E11966"/>
    <w:rsid w:val="00E133E3"/>
    <w:rsid w:val="00E154D0"/>
    <w:rsid w:val="00E20248"/>
    <w:rsid w:val="00E240D9"/>
    <w:rsid w:val="00E3016E"/>
    <w:rsid w:val="00E358AB"/>
    <w:rsid w:val="00E373BE"/>
    <w:rsid w:val="00E4139A"/>
    <w:rsid w:val="00E41715"/>
    <w:rsid w:val="00E508C1"/>
    <w:rsid w:val="00E5116A"/>
    <w:rsid w:val="00E57570"/>
    <w:rsid w:val="00E74AFB"/>
    <w:rsid w:val="00E76F60"/>
    <w:rsid w:val="00E80B37"/>
    <w:rsid w:val="00E812C8"/>
    <w:rsid w:val="00E914EF"/>
    <w:rsid w:val="00E92F22"/>
    <w:rsid w:val="00E95C15"/>
    <w:rsid w:val="00EA558D"/>
    <w:rsid w:val="00EB1984"/>
    <w:rsid w:val="00EB6A61"/>
    <w:rsid w:val="00EC0C32"/>
    <w:rsid w:val="00EC2F5A"/>
    <w:rsid w:val="00EC34D0"/>
    <w:rsid w:val="00EC5F25"/>
    <w:rsid w:val="00ED0692"/>
    <w:rsid w:val="00ED58C9"/>
    <w:rsid w:val="00EE2169"/>
    <w:rsid w:val="00EE322B"/>
    <w:rsid w:val="00EE7A67"/>
    <w:rsid w:val="00EF45A8"/>
    <w:rsid w:val="00EF5CCB"/>
    <w:rsid w:val="00F07902"/>
    <w:rsid w:val="00F1654F"/>
    <w:rsid w:val="00F2768E"/>
    <w:rsid w:val="00F40CC6"/>
    <w:rsid w:val="00F52174"/>
    <w:rsid w:val="00F54AB8"/>
    <w:rsid w:val="00F60EF0"/>
    <w:rsid w:val="00F63788"/>
    <w:rsid w:val="00F63848"/>
    <w:rsid w:val="00F66ECA"/>
    <w:rsid w:val="00F70D9A"/>
    <w:rsid w:val="00F7619D"/>
    <w:rsid w:val="00F82EC0"/>
    <w:rsid w:val="00F8667A"/>
    <w:rsid w:val="00F94B42"/>
    <w:rsid w:val="00F95D89"/>
    <w:rsid w:val="00F97260"/>
    <w:rsid w:val="00FA0214"/>
    <w:rsid w:val="00FA0D24"/>
    <w:rsid w:val="00FA7F6A"/>
    <w:rsid w:val="00FB595F"/>
    <w:rsid w:val="00FB77AE"/>
    <w:rsid w:val="00FC24FB"/>
    <w:rsid w:val="00FC39D8"/>
    <w:rsid w:val="00FC611C"/>
    <w:rsid w:val="00FD44C6"/>
    <w:rsid w:val="00FD4CDA"/>
    <w:rsid w:val="00FE2CFD"/>
    <w:rsid w:val="00FE36F8"/>
    <w:rsid w:val="00FE3757"/>
    <w:rsid w:val="00FF04D3"/>
    <w:rsid w:val="00FF4962"/>
    <w:rsid w:val="00FF6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9B66F4"/>
  <w15:chartTrackingRefBased/>
  <w15:docId w15:val="{37AA4068-9025-4135-B2E5-FA90E62E2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Batang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91772"/>
    <w:rPr>
      <w:rFonts w:ascii="Arial" w:eastAsia="Times New Roman" w:hAnsi="Arial"/>
      <w:sz w:val="24"/>
      <w:lang w:eastAsia="en-US"/>
    </w:rPr>
  </w:style>
  <w:style w:type="paragraph" w:styleId="Heading1">
    <w:name w:val="heading 1"/>
    <w:basedOn w:val="Normal"/>
    <w:next w:val="Normal"/>
    <w:autoRedefine/>
    <w:qFormat/>
    <w:rsid w:val="000B3D3E"/>
    <w:pPr>
      <w:keepNext/>
      <w:outlineLvl w:val="0"/>
    </w:pPr>
    <w:rPr>
      <w:b/>
      <w:bCs/>
      <w:sz w:val="36"/>
      <w:szCs w:val="24"/>
    </w:rPr>
  </w:style>
  <w:style w:type="paragraph" w:styleId="Heading2">
    <w:name w:val="heading 2"/>
    <w:basedOn w:val="Normal"/>
    <w:next w:val="Normal"/>
    <w:autoRedefine/>
    <w:qFormat/>
    <w:rsid w:val="000B3D3E"/>
    <w:pPr>
      <w:keepNext/>
      <w:spacing w:before="240" w:after="60"/>
      <w:outlineLvl w:val="1"/>
    </w:pPr>
    <w:rPr>
      <w:rFonts w:cs="Arial"/>
      <w:b/>
      <w:bCs/>
      <w:iCs/>
      <w:sz w:val="28"/>
      <w:szCs w:val="28"/>
    </w:rPr>
  </w:style>
  <w:style w:type="paragraph" w:styleId="Heading3">
    <w:name w:val="heading 3"/>
    <w:basedOn w:val="Normal"/>
    <w:next w:val="Normal"/>
    <w:autoRedefine/>
    <w:qFormat/>
    <w:rsid w:val="005A7506"/>
    <w:pPr>
      <w:keepNext/>
      <w:spacing w:before="240" w:after="120"/>
      <w:outlineLvl w:val="2"/>
    </w:pPr>
    <w:rPr>
      <w:rFonts w:cs="Arial"/>
      <w:b/>
      <w:bCs/>
      <w:sz w:val="26"/>
      <w:szCs w:val="26"/>
      <w:lang w:eastAsia="en-GB"/>
    </w:rPr>
  </w:style>
  <w:style w:type="paragraph" w:styleId="Heading4">
    <w:name w:val="heading 4"/>
    <w:basedOn w:val="Normal"/>
    <w:next w:val="Normal"/>
    <w:qFormat/>
    <w:rsid w:val="00213B78"/>
    <w:pPr>
      <w:keepNext/>
      <w:outlineLvl w:val="3"/>
    </w:pPr>
    <w:rPr>
      <w:rFonts w:eastAsia="Times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B3D3E"/>
    <w:rPr>
      <w:rFonts w:ascii="Arial" w:hAnsi="Arial"/>
      <w:color w:val="0000FF"/>
      <w:u w:val="single"/>
    </w:rPr>
  </w:style>
  <w:style w:type="paragraph" w:styleId="Footer">
    <w:name w:val="footer"/>
    <w:basedOn w:val="Normal"/>
    <w:autoRedefine/>
    <w:rsid w:val="00DB625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jc w:val="both"/>
      <w:textAlignment w:val="baseline"/>
    </w:pPr>
    <w:rPr>
      <w:sz w:val="22"/>
    </w:rPr>
  </w:style>
  <w:style w:type="paragraph" w:styleId="Header">
    <w:name w:val="header"/>
    <w:basedOn w:val="Normal"/>
    <w:autoRedefine/>
    <w:rsid w:val="000B3D3E"/>
    <w:pPr>
      <w:tabs>
        <w:tab w:val="center" w:pos="4153"/>
        <w:tab w:val="right" w:pos="8306"/>
      </w:tabs>
    </w:pPr>
    <w:rPr>
      <w:szCs w:val="24"/>
      <w:lang w:eastAsia="en-GB"/>
    </w:rPr>
  </w:style>
  <w:style w:type="character" w:styleId="PageNumber">
    <w:name w:val="page number"/>
    <w:basedOn w:val="DefaultParagraphFont"/>
    <w:rsid w:val="00C91772"/>
  </w:style>
  <w:style w:type="table" w:styleId="TableGrid">
    <w:name w:val="Table Grid"/>
    <w:basedOn w:val="TableNormal"/>
    <w:rsid w:val="00C917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telN02\AppData\Local\Temp\OneNote\16.0\Exported\%7b22B0345B-768F-40D6-88B3-195C11199B6A%7d\NT\0\BLANK%20Guarantor%20Application%20form%20JUNE%202020.doc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 Guarantor Application form JUNE 2020.docx</Template>
  <TotalTime>0</TotalTime>
  <Pages>6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Recipient's name</vt:lpstr>
    </vt:vector>
  </TitlesOfParts>
  <Company>Kent County Council</Company>
  <LinksUpToDate>false</LinksUpToDate>
  <CharactersWithSpaces>5225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Recipient's name</dc:title>
  <dc:subject/>
  <dc:creator>Patel, Nimesh - CY SCS</dc:creator>
  <cp:keywords/>
  <dc:description/>
  <cp:lastModifiedBy>Terry Galloway</cp:lastModifiedBy>
  <cp:revision>2</cp:revision>
  <cp:lastPrinted>2013-02-15T15:41:00Z</cp:lastPrinted>
  <dcterms:created xsi:type="dcterms:W3CDTF">2021-07-13T22:03:00Z</dcterms:created>
  <dcterms:modified xsi:type="dcterms:W3CDTF">2021-07-13T22:03:00Z</dcterms:modified>
</cp:coreProperties>
</file>